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65D834" w14:textId="77777777" w:rsidR="005F6EDF" w:rsidRDefault="0020114E" w:rsidP="005F6EDF">
      <w:pPr>
        <w:pStyle w:val="Titre"/>
      </w:pPr>
      <w:r>
        <w:rPr>
          <w:noProof/>
          <w:lang w:eastAsia="fr-FR"/>
        </w:rPr>
        <w:drawing>
          <wp:anchor distT="0" distB="0" distL="114300" distR="114300" simplePos="0" relativeHeight="251680768" behindDoc="0" locked="0" layoutInCell="1" allowOverlap="0" wp14:anchorId="45536322" wp14:editId="2B0EF196">
            <wp:simplePos x="0" y="0"/>
            <wp:positionH relativeFrom="margin">
              <wp:posOffset>4796790</wp:posOffset>
            </wp:positionH>
            <wp:positionV relativeFrom="margin">
              <wp:posOffset>756285</wp:posOffset>
            </wp:positionV>
            <wp:extent cx="1615440" cy="1177290"/>
            <wp:effectExtent l="19050" t="0" r="3810" b="0"/>
            <wp:wrapSquare wrapText="bothSides"/>
            <wp:docPr id="10" name="Image 3" descr="PAD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Dx.jpg"/>
                    <pic:cNvPicPr/>
                  </pic:nvPicPr>
                  <pic:blipFill>
                    <a:blip r:embed="rId8">
                      <a:extLst>
                        <a:ext uri="{28A0092B-C50C-407E-A947-70E740481C1C}">
                          <a14:useLocalDpi xmlns:a14="http://schemas.microsoft.com/office/drawing/2010/main" val="0"/>
                        </a:ext>
                      </a:extLst>
                    </a:blip>
                    <a:stretch>
                      <a:fillRect/>
                    </a:stretch>
                  </pic:blipFill>
                  <pic:spPr>
                    <a:xfrm>
                      <a:off x="0" y="0"/>
                      <a:ext cx="1615440" cy="1177290"/>
                    </a:xfrm>
                    <a:prstGeom prst="rect">
                      <a:avLst/>
                    </a:prstGeom>
                    <a:noFill/>
                    <a:ln>
                      <a:noFill/>
                    </a:ln>
                  </pic:spPr>
                </pic:pic>
              </a:graphicData>
            </a:graphic>
          </wp:anchor>
        </w:drawing>
      </w:r>
      <w:r w:rsidR="005F6EDF">
        <w:t>COMMENT DIFFERENTS APPRA</w:t>
      </w:r>
      <w:r w:rsidR="009A6BD4">
        <w:t>R</w:t>
      </w:r>
      <w:r w:rsidR="005F6EDF">
        <w:t>EILS ARRIVENT-ILS A COMMUNIQUER ENTRE EUX ?</w:t>
      </w:r>
    </w:p>
    <w:p w14:paraId="4D242472" w14:textId="71A86AB5" w:rsidR="005F6EDF" w:rsidRDefault="00381B70" w:rsidP="005F6EDF">
      <w:r>
        <w:rPr>
          <w:noProof/>
          <w:lang w:eastAsia="fr-FR"/>
        </w:rPr>
        <mc:AlternateContent>
          <mc:Choice Requires="wps">
            <w:drawing>
              <wp:anchor distT="0" distB="0" distL="114300" distR="114300" simplePos="0" relativeHeight="251682816" behindDoc="0" locked="0" layoutInCell="1" allowOverlap="1" wp14:anchorId="7756BFFC" wp14:editId="324A90F9">
                <wp:simplePos x="0" y="0"/>
                <wp:positionH relativeFrom="column">
                  <wp:posOffset>1463675</wp:posOffset>
                </wp:positionH>
                <wp:positionV relativeFrom="paragraph">
                  <wp:posOffset>433070</wp:posOffset>
                </wp:positionV>
                <wp:extent cx="841375" cy="519430"/>
                <wp:effectExtent l="41910" t="53340" r="40640" b="55880"/>
                <wp:wrapNone/>
                <wp:docPr id="32"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41375" cy="51943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71A5001" id="_x0000_t32" coordsize="21600,21600" o:spt="32" o:oned="t" path="m,l21600,21600e" filled="f">
                <v:path arrowok="t" fillok="f" o:connecttype="none"/>
                <o:lock v:ext="edit" shapetype="t"/>
              </v:shapetype>
              <v:shape id="AutoShape 12" o:spid="_x0000_s1026" type="#_x0000_t32" style="position:absolute;margin-left:115.25pt;margin-top:34.1pt;width:66.25pt;height:40.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">
                <v:stroke startarrow="block" endarrow="block"/>
              </v:shape>
            </w:pict>
          </mc:Fallback>
        </mc:AlternateContent>
      </w:r>
      <w:r w:rsidR="00525A27">
        <w:rPr>
          <w:noProof/>
          <w:lang w:eastAsia="fr-FR"/>
        </w:rPr>
        <w:drawing>
          <wp:anchor distT="0" distB="0" distL="114300" distR="114300" simplePos="0" relativeHeight="251658240" behindDoc="1" locked="0" layoutInCell="1" allowOverlap="1" wp14:anchorId="5610251A" wp14:editId="446C2858">
            <wp:simplePos x="0" y="0"/>
            <wp:positionH relativeFrom="column">
              <wp:posOffset>2286000</wp:posOffset>
            </wp:positionH>
            <wp:positionV relativeFrom="paragraph">
              <wp:posOffset>813435</wp:posOffset>
            </wp:positionV>
            <wp:extent cx="1527175" cy="1026795"/>
            <wp:effectExtent l="0" t="0" r="0" b="0"/>
            <wp:wrapTight wrapText="bothSides">
              <wp:wrapPolygon edited="0">
                <wp:start x="0" y="0"/>
                <wp:lineTo x="0" y="20839"/>
                <wp:lineTo x="21196" y="20839"/>
                <wp:lineTo x="21196"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1527175" cy="1026795"/>
                    </a:xfrm>
                    <a:prstGeom prst="rect">
                      <a:avLst/>
                    </a:prstGeom>
                    <a:noFill/>
                    <a:ln w="9525">
                      <a:noFill/>
                      <a:miter lim="800000"/>
                      <a:headEnd/>
                      <a:tailEnd/>
                    </a:ln>
                  </pic:spPr>
                </pic:pic>
              </a:graphicData>
            </a:graphic>
          </wp:anchor>
        </w:drawing>
      </w:r>
      <w:r w:rsidR="00525A27" w:rsidRPr="00525A27">
        <w:rPr>
          <w:noProof/>
          <w:lang w:eastAsia="fr-FR"/>
        </w:rPr>
        <w:drawing>
          <wp:inline distT="0" distB="0" distL="0" distR="0" wp14:anchorId="04547FE7" wp14:editId="38BB82C8">
            <wp:extent cx="1462081" cy="972949"/>
            <wp:effectExtent l="0" t="0" r="11430" b="0"/>
            <wp:docPr id="8" name="Image 5" descr="R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V.jpg"/>
                    <pic:cNvPicPr/>
                  </pic:nvPicPr>
                  <pic:blipFill>
                    <a:blip r:embed="rId10"/>
                    <a:stretch>
                      <a:fillRect/>
                    </a:stretch>
                  </pic:blipFill>
                  <pic:spPr>
                    <a:xfrm>
                      <a:off x="0" y="0"/>
                      <a:ext cx="1470141" cy="978313"/>
                    </a:xfrm>
                    <a:prstGeom prst="rect">
                      <a:avLst/>
                    </a:prstGeom>
                  </pic:spPr>
                </pic:pic>
              </a:graphicData>
            </a:graphic>
          </wp:inline>
        </w:drawing>
      </w:r>
    </w:p>
    <w:p w14:paraId="7E971648" w14:textId="28612F41" w:rsidR="005F6EDF" w:rsidRPr="005F6EDF" w:rsidRDefault="00381B70" w:rsidP="005F6EDF">
      <w:r>
        <w:rPr>
          <w:noProof/>
          <w:lang w:eastAsia="fr-FR"/>
        </w:rPr>
        <mc:AlternateContent>
          <mc:Choice Requires="wps">
            <w:drawing>
              <wp:anchor distT="0" distB="0" distL="114300" distR="114300" simplePos="0" relativeHeight="251684864" behindDoc="0" locked="0" layoutInCell="1" allowOverlap="1" wp14:anchorId="0C94FF89" wp14:editId="2FCB6151">
                <wp:simplePos x="0" y="0"/>
                <wp:positionH relativeFrom="column">
                  <wp:posOffset>5355590</wp:posOffset>
                </wp:positionH>
                <wp:positionV relativeFrom="paragraph">
                  <wp:posOffset>23495</wp:posOffset>
                </wp:positionV>
                <wp:extent cx="7620" cy="417195"/>
                <wp:effectExtent l="57150" t="16510" r="59055" b="23495"/>
                <wp:wrapNone/>
                <wp:docPr id="31"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 cy="41719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A5CBB9" id="AutoShape 14" o:spid="_x0000_s1026" type="#_x0000_t32" style="position:absolute;margin-left:421.7pt;margin-top:1.85pt;width:.6pt;height:32.8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">
                <v:stroke startarrow="block" endarrow="block"/>
              </v:shape>
            </w:pict>
          </mc:Fallback>
        </mc:AlternateContent>
      </w:r>
      <w:r>
        <w:rPr>
          <w:noProof/>
          <w:lang w:eastAsia="fr-FR"/>
        </w:rPr>
        <mc:AlternateContent>
          <mc:Choice Requires="wps">
            <w:drawing>
              <wp:anchor distT="0" distB="0" distL="114300" distR="114300" simplePos="0" relativeHeight="251683840" behindDoc="0" locked="0" layoutInCell="1" allowOverlap="1" wp14:anchorId="4B1BEC2E" wp14:editId="5A29E0A4">
                <wp:simplePos x="0" y="0"/>
                <wp:positionH relativeFrom="column">
                  <wp:posOffset>1266190</wp:posOffset>
                </wp:positionH>
                <wp:positionV relativeFrom="paragraph">
                  <wp:posOffset>484505</wp:posOffset>
                </wp:positionV>
                <wp:extent cx="1038860" cy="212090"/>
                <wp:effectExtent l="25400" t="58420" r="31115" b="53340"/>
                <wp:wrapNone/>
                <wp:docPr id="30"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38860" cy="21209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004636" id="AutoShape 13" o:spid="_x0000_s1026" type="#_x0000_t32" style="position:absolute;margin-left:99.7pt;margin-top:38.15pt;width:81.8pt;height:16.7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">
                <v:stroke startarrow="block" endarrow="block"/>
              </v:shape>
            </w:pict>
          </mc:Fallback>
        </mc:AlternateContent>
      </w:r>
      <w:r w:rsidR="0020114E">
        <w:rPr>
          <w:noProof/>
          <w:lang w:eastAsia="fr-FR"/>
        </w:rPr>
        <w:drawing>
          <wp:anchor distT="0" distB="0" distL="114300" distR="114300" simplePos="0" relativeHeight="251681792" behindDoc="0" locked="0" layoutInCell="1" allowOverlap="1" wp14:anchorId="09409082" wp14:editId="0CF47F01">
            <wp:simplePos x="0" y="0"/>
            <wp:positionH relativeFrom="column">
              <wp:posOffset>4416425</wp:posOffset>
            </wp:positionH>
            <wp:positionV relativeFrom="paragraph">
              <wp:posOffset>434340</wp:posOffset>
            </wp:positionV>
            <wp:extent cx="2034540" cy="723900"/>
            <wp:effectExtent l="19050" t="0" r="3810" b="0"/>
            <wp:wrapTight wrapText="bothSides">
              <wp:wrapPolygon edited="0">
                <wp:start x="-202" y="0"/>
                <wp:lineTo x="-202" y="21032"/>
                <wp:lineTo x="21640" y="21032"/>
                <wp:lineTo x="21640" y="0"/>
                <wp:lineTo x="-202" y="0"/>
              </wp:wrapPolygon>
            </wp:wrapTight>
            <wp:docPr id="16"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srcRect/>
                    <a:stretch>
                      <a:fillRect/>
                    </a:stretch>
                  </pic:blipFill>
                  <pic:spPr bwMode="auto">
                    <a:xfrm>
                      <a:off x="0" y="0"/>
                      <a:ext cx="2034540" cy="723900"/>
                    </a:xfrm>
                    <a:prstGeom prst="rect">
                      <a:avLst/>
                    </a:prstGeom>
                    <a:noFill/>
                    <a:ln w="9525">
                      <a:noFill/>
                      <a:miter lim="800000"/>
                      <a:headEnd/>
                      <a:tailEnd/>
                    </a:ln>
                  </pic:spPr>
                </pic:pic>
              </a:graphicData>
            </a:graphic>
          </wp:anchor>
        </w:drawing>
      </w:r>
      <w:r w:rsidR="005F6EDF">
        <w:rPr>
          <w:noProof/>
          <w:lang w:eastAsia="fr-FR"/>
        </w:rPr>
        <w:drawing>
          <wp:inline distT="0" distB="0" distL="0" distR="0" wp14:anchorId="1AB9108C" wp14:editId="48BC93C4">
            <wp:extent cx="1211439" cy="1153500"/>
            <wp:effectExtent l="19050" t="0" r="7761" b="0"/>
            <wp:docPr id="11" name="Image 4" descr="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jpg"/>
                    <pic:cNvPicPr/>
                  </pic:nvPicPr>
                  <pic:blipFill>
                    <a:blip r:embed="rId12"/>
                    <a:stretch>
                      <a:fillRect/>
                    </a:stretch>
                  </pic:blipFill>
                  <pic:spPr>
                    <a:xfrm>
                      <a:off x="0" y="0"/>
                      <a:ext cx="1210007" cy="1152136"/>
                    </a:xfrm>
                    <a:prstGeom prst="rect">
                      <a:avLst/>
                    </a:prstGeom>
                  </pic:spPr>
                </pic:pic>
              </a:graphicData>
            </a:graphic>
          </wp:inline>
        </w:drawing>
      </w:r>
    </w:p>
    <w:p w14:paraId="053EC571" w14:textId="77777777" w:rsidR="005F6EDF" w:rsidRDefault="005F6EDF" w:rsidP="00C90D99"/>
    <w:p w14:paraId="54292823" w14:textId="77777777" w:rsidR="005F6EDF" w:rsidRDefault="005F6EDF" w:rsidP="00C90D99"/>
    <w:p w14:paraId="49F5A75F" w14:textId="77777777" w:rsidR="005F6EDF" w:rsidRDefault="005F6EDF" w:rsidP="00C90D99">
      <w:r>
        <w:t>Les réseaux ont été et sont toujours dé</w:t>
      </w:r>
      <w:r w:rsidR="00C90D99">
        <w:t>veloppés pour 5 raisons principales :</w:t>
      </w:r>
    </w:p>
    <w:p w14:paraId="7022CD7D" w14:textId="77777777" w:rsidR="00C90D99" w:rsidRDefault="00E21278" w:rsidP="00943D90">
      <w:pPr>
        <w:pStyle w:val="Paragraphedeliste"/>
        <w:numPr>
          <w:ilvl w:val="0"/>
          <w:numId w:val="35"/>
        </w:numPr>
      </w:pPr>
      <w:r>
        <w:t>Partager des ressources (logiciels, bases de données, imprimantes…)</w:t>
      </w:r>
    </w:p>
    <w:p w14:paraId="0232166C" w14:textId="77777777" w:rsidR="00E21278" w:rsidRDefault="00E21278" w:rsidP="00943D90">
      <w:pPr>
        <w:pStyle w:val="Paragraphedeliste"/>
        <w:numPr>
          <w:ilvl w:val="0"/>
          <w:numId w:val="35"/>
        </w:numPr>
      </w:pPr>
      <w:r>
        <w:t>Augmenter la fiabilité du stockage des données (dupliquer les fichiers en plusieurs endroits, c’est le « cloud »)</w:t>
      </w:r>
    </w:p>
    <w:p w14:paraId="5692D0D3" w14:textId="77777777" w:rsidR="00E21278" w:rsidRDefault="00E21278" w:rsidP="00943D90">
      <w:pPr>
        <w:pStyle w:val="Paragraphedeliste"/>
        <w:numPr>
          <w:ilvl w:val="0"/>
          <w:numId w:val="35"/>
        </w:numPr>
      </w:pPr>
      <w:r>
        <w:t>Augmenter les performances et réduire les coûts (certains projets nécessitant le traitement de nombreuses données sont rendus possibles grâce à la puissance de calcul de plusieurs ordinateurs mis en réseau)</w:t>
      </w:r>
    </w:p>
    <w:p w14:paraId="59621335" w14:textId="77777777" w:rsidR="00E21278" w:rsidRDefault="00E21278" w:rsidP="00943D90">
      <w:pPr>
        <w:pStyle w:val="Paragraphedeliste"/>
        <w:numPr>
          <w:ilvl w:val="0"/>
          <w:numId w:val="35"/>
        </w:numPr>
      </w:pPr>
      <w:r>
        <w:t>Accès à l’information et au courrier (Google courriel …)</w:t>
      </w:r>
    </w:p>
    <w:p w14:paraId="2287BFF5" w14:textId="77777777" w:rsidR="00E21278" w:rsidRDefault="00E21278" w:rsidP="00943D90">
      <w:pPr>
        <w:pStyle w:val="Paragraphedeliste"/>
        <w:numPr>
          <w:ilvl w:val="0"/>
          <w:numId w:val="35"/>
        </w:numPr>
      </w:pPr>
      <w:r>
        <w:t>La diffusion des médias (information …)</w:t>
      </w:r>
    </w:p>
    <w:p w14:paraId="4CDBDC77" w14:textId="77777777" w:rsidR="005F6EDF" w:rsidRDefault="005F6EDF" w:rsidP="005F6EDF">
      <w:pPr>
        <w:pStyle w:val="Titre1"/>
        <w:numPr>
          <w:ilvl w:val="0"/>
          <w:numId w:val="0"/>
        </w:numPr>
      </w:pPr>
    </w:p>
    <w:p w14:paraId="29A59F7E" w14:textId="77777777" w:rsidR="00417538" w:rsidRDefault="005F6EDF" w:rsidP="00417538">
      <w:pPr>
        <w:pStyle w:val="Titre1"/>
      </w:pPr>
      <w:r>
        <w:t>Les différents types de réseaux</w:t>
      </w:r>
    </w:p>
    <w:p w14:paraId="51E46B94" w14:textId="7D067051" w:rsidR="007B0012" w:rsidRDefault="00381B70" w:rsidP="007B0012">
      <w:pPr>
        <w:jc w:val="center"/>
      </w:pPr>
      <w:r>
        <w:rPr>
          <w:noProof/>
        </w:rPr>
        <mc:AlternateContent>
          <mc:Choice Requires="wps">
            <w:drawing>
              <wp:anchor distT="0" distB="0" distL="114300" distR="114300" simplePos="0" relativeHeight="251686912" behindDoc="0" locked="0" layoutInCell="1" allowOverlap="1" wp14:anchorId="057D95EE" wp14:editId="3ACD9CD5">
                <wp:simplePos x="0" y="0"/>
                <wp:positionH relativeFrom="column">
                  <wp:posOffset>1894205</wp:posOffset>
                </wp:positionH>
                <wp:positionV relativeFrom="paragraph">
                  <wp:posOffset>1703705</wp:posOffset>
                </wp:positionV>
                <wp:extent cx="643890" cy="197485"/>
                <wp:effectExtent l="0" t="1270" r="0" b="1270"/>
                <wp:wrapNone/>
                <wp:docPr id="2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890" cy="197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F6A15C" w14:textId="77777777" w:rsidR="00CC2800" w:rsidRPr="006004DF" w:rsidRDefault="00CC2800">
                            <w:pPr>
                              <w:rPr>
                                <w:b/>
                                <w:sz w:val="16"/>
                                <w:szCs w:val="16"/>
                              </w:rPr>
                            </w:pPr>
                            <w:r w:rsidRPr="006004DF">
                              <w:rPr>
                                <w:b/>
                                <w:sz w:val="16"/>
                                <w:szCs w:val="16"/>
                              </w:rPr>
                              <w:t>CAN/VAN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57D95EE" id="_x0000_t202" coordsize="21600,21600" o:spt="202" path="m,l,21600r21600,l21600,xe">
                <v:stroke joinstyle="miter"/>
                <v:path gradientshapeok="t" o:connecttype="rect"/>
              </v:shapetype>
              <v:shape id="Text Box 16" o:spid="_x0000_s1026" type="#_x0000_t202" style="position:absolute;left:0;text-align:left;margin-left:149.15pt;margin-top:134.15pt;width:50.7pt;height:15.5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" filled="f" stroked="f">
                <v:textbox>
                  <w:txbxContent>
                    <w:p w14:paraId="71F6A15C" w14:textId="77777777" w:rsidR="00CC2800" w:rsidRPr="006004DF" w:rsidRDefault="00CC2800">
                      <w:pPr>
                        <w:rPr>
                          <w:b/>
                          <w:sz w:val="16"/>
                          <w:szCs w:val="16"/>
                        </w:rPr>
                      </w:pPr>
                      <w:r w:rsidRPr="006004DF">
                        <w:rPr>
                          <w:b/>
                          <w:sz w:val="16"/>
                          <w:szCs w:val="16"/>
                        </w:rPr>
                        <w:t>CAN/VAN</w:t>
                      </w:r>
                    </w:p>
                  </w:txbxContent>
                </v:textbox>
              </v:shape>
            </w:pict>
          </mc:Fallback>
        </mc:AlternateContent>
      </w:r>
      <w:r w:rsidR="007B0012">
        <w:rPr>
          <w:noProof/>
          <w:lang w:eastAsia="fr-FR"/>
        </w:rPr>
        <w:drawing>
          <wp:inline distT="0" distB="0" distL="0" distR="0" wp14:anchorId="3DED8921" wp14:editId="5CB27D45">
            <wp:extent cx="3552825" cy="2219325"/>
            <wp:effectExtent l="19050" t="0" r="9525" b="0"/>
            <wp:docPr id="12" name="Image 11" descr="reseau.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eau.GIF"/>
                    <pic:cNvPicPr/>
                  </pic:nvPicPr>
                  <pic:blipFill>
                    <a:blip r:embed="rId13"/>
                    <a:stretch>
                      <a:fillRect/>
                    </a:stretch>
                  </pic:blipFill>
                  <pic:spPr>
                    <a:xfrm>
                      <a:off x="0" y="0"/>
                      <a:ext cx="3552825" cy="2219325"/>
                    </a:xfrm>
                    <a:prstGeom prst="rect">
                      <a:avLst/>
                    </a:prstGeom>
                  </pic:spPr>
                </pic:pic>
              </a:graphicData>
            </a:graphic>
          </wp:inline>
        </w:drawing>
      </w:r>
    </w:p>
    <w:p w14:paraId="42FFFF8E" w14:textId="77777777" w:rsidR="007D746B" w:rsidRDefault="007D746B" w:rsidP="007B0012">
      <w:pPr>
        <w:jc w:val="center"/>
      </w:pPr>
    </w:p>
    <w:p w14:paraId="71FBCEEA" w14:textId="77777777" w:rsidR="007B0012" w:rsidRDefault="007B0012" w:rsidP="00943D90">
      <w:pPr>
        <w:pStyle w:val="Paragraphedeliste"/>
        <w:numPr>
          <w:ilvl w:val="0"/>
          <w:numId w:val="36"/>
        </w:numPr>
      </w:pPr>
      <w:r>
        <w:t>Les réseaux locaux industriels ou CAN (Controller Area Network) ou VAN (</w:t>
      </w:r>
      <w:proofErr w:type="spellStart"/>
      <w:r>
        <w:t>Vehicule</w:t>
      </w:r>
      <w:proofErr w:type="spellEnd"/>
      <w:r>
        <w:t xml:space="preserve"> Area Network). Ils permettent de connecter divers capteurs, émetteurs sur de très faibles distances.</w:t>
      </w:r>
    </w:p>
    <w:p w14:paraId="643DC929" w14:textId="77777777" w:rsidR="007B0012" w:rsidRDefault="007B0012" w:rsidP="00943D90">
      <w:pPr>
        <w:pStyle w:val="Paragraphedeliste"/>
        <w:numPr>
          <w:ilvl w:val="0"/>
          <w:numId w:val="36"/>
        </w:numPr>
      </w:pPr>
      <w:r>
        <w:t>Les réseaux domestiques ou PAN (</w:t>
      </w:r>
      <w:proofErr w:type="spellStart"/>
      <w:r>
        <w:t>Personel</w:t>
      </w:r>
      <w:proofErr w:type="spellEnd"/>
      <w:r>
        <w:t xml:space="preserve"> Area Network). Ils relient des appareils électroniques personnels.</w:t>
      </w:r>
    </w:p>
    <w:p w14:paraId="315B284D" w14:textId="77777777" w:rsidR="007B0012" w:rsidRPr="00943D90" w:rsidRDefault="007B0012" w:rsidP="00943D90">
      <w:pPr>
        <w:pStyle w:val="Paragraphedeliste"/>
        <w:numPr>
          <w:ilvl w:val="0"/>
          <w:numId w:val="36"/>
        </w:numPr>
        <w:rPr>
          <w:rFonts w:ascii="Times New Roman" w:hAnsi="Times New Roman" w:cs="Times New Roman"/>
          <w:sz w:val="24"/>
          <w:szCs w:val="24"/>
          <w:lang w:eastAsia="fr-FR"/>
        </w:rPr>
      </w:pPr>
      <w:r w:rsidRPr="007B0012">
        <w:t>Les réseaux locaux ou LAN (Local Area Network)</w:t>
      </w:r>
      <w:r>
        <w:t>.</w:t>
      </w:r>
      <w:r w:rsidRPr="007B0012">
        <w:t xml:space="preserve"> </w:t>
      </w:r>
      <w:r w:rsidRPr="00943D90">
        <w:rPr>
          <w:bCs/>
          <w:lang w:eastAsia="fr-FR"/>
        </w:rPr>
        <w:t>U</w:t>
      </w:r>
      <w:r w:rsidRPr="007B0012">
        <w:rPr>
          <w:lang w:eastAsia="fr-FR"/>
        </w:rPr>
        <w:t>n tel</w:t>
      </w:r>
      <w:r w:rsidRPr="00943D90">
        <w:rPr>
          <w:rFonts w:ascii="Times New Roman" w:hAnsi="Times New Roman" w:cs="Times New Roman"/>
          <w:sz w:val="24"/>
          <w:szCs w:val="24"/>
          <w:lang w:eastAsia="fr-FR"/>
        </w:rPr>
        <w:t xml:space="preserve"> </w:t>
      </w:r>
      <w:r w:rsidRPr="007B0012">
        <w:rPr>
          <w:lang w:eastAsia="fr-FR"/>
        </w:rPr>
        <w:t>réseau permet de relier des ordinateurs et des</w:t>
      </w:r>
      <w:r w:rsidRPr="00943D90">
        <w:rPr>
          <w:rFonts w:ascii="Times New Roman" w:hAnsi="Times New Roman" w:cs="Times New Roman"/>
          <w:sz w:val="24"/>
          <w:szCs w:val="24"/>
          <w:lang w:eastAsia="fr-FR"/>
        </w:rPr>
        <w:t xml:space="preserve"> </w:t>
      </w:r>
      <w:r w:rsidRPr="007B0012">
        <w:rPr>
          <w:lang w:eastAsia="fr-FR"/>
        </w:rPr>
        <w:t>périphériques situés à proximité les uns des</w:t>
      </w:r>
      <w:r w:rsidRPr="00943D90">
        <w:rPr>
          <w:rFonts w:ascii="Times New Roman" w:hAnsi="Times New Roman" w:cs="Times New Roman"/>
          <w:sz w:val="24"/>
          <w:szCs w:val="24"/>
          <w:lang w:eastAsia="fr-FR"/>
        </w:rPr>
        <w:t xml:space="preserve"> </w:t>
      </w:r>
      <w:r w:rsidRPr="007B0012">
        <w:rPr>
          <w:lang w:eastAsia="fr-FR"/>
        </w:rPr>
        <w:t xml:space="preserve">autres (dans un même </w:t>
      </w:r>
      <w:r w:rsidRPr="00943D90">
        <w:rPr>
          <w:bCs/>
          <w:lang w:eastAsia="fr-FR"/>
        </w:rPr>
        <w:t>bâtiment</w:t>
      </w:r>
      <w:r w:rsidRPr="007B0012">
        <w:rPr>
          <w:lang w:eastAsia="fr-FR"/>
        </w:rPr>
        <w:t>, par exemple).</w:t>
      </w:r>
      <w:r w:rsidRPr="00943D90">
        <w:rPr>
          <w:rFonts w:ascii="Times New Roman" w:hAnsi="Times New Roman" w:cs="Times New Roman"/>
          <w:sz w:val="24"/>
          <w:szCs w:val="24"/>
          <w:lang w:eastAsia="fr-FR"/>
        </w:rPr>
        <w:t xml:space="preserve"> </w:t>
      </w:r>
      <w:r w:rsidRPr="007B0012">
        <w:rPr>
          <w:lang w:eastAsia="fr-FR"/>
        </w:rPr>
        <w:t xml:space="preserve">C’est le </w:t>
      </w:r>
      <w:r w:rsidRPr="00943D90">
        <w:rPr>
          <w:bCs/>
          <w:lang w:eastAsia="fr-FR"/>
        </w:rPr>
        <w:t xml:space="preserve">type de réseau le plus répandu </w:t>
      </w:r>
      <w:r w:rsidRPr="007B0012">
        <w:rPr>
          <w:lang w:eastAsia="fr-FR"/>
        </w:rPr>
        <w:t>dans</w:t>
      </w:r>
      <w:r w:rsidRPr="00943D90">
        <w:rPr>
          <w:rFonts w:ascii="Times New Roman" w:hAnsi="Times New Roman" w:cs="Times New Roman"/>
          <w:sz w:val="24"/>
          <w:szCs w:val="24"/>
          <w:lang w:eastAsia="fr-FR"/>
        </w:rPr>
        <w:t xml:space="preserve"> </w:t>
      </w:r>
      <w:r w:rsidRPr="007B0012">
        <w:rPr>
          <w:lang w:eastAsia="fr-FR"/>
        </w:rPr>
        <w:t xml:space="preserve">les entreprises et </w:t>
      </w:r>
      <w:r w:rsidRPr="00943D90">
        <w:rPr>
          <w:bCs/>
          <w:lang w:eastAsia="fr-FR"/>
        </w:rPr>
        <w:t>ne comporte pas plus de 100</w:t>
      </w:r>
      <w:r w:rsidRPr="00943D90">
        <w:rPr>
          <w:rFonts w:ascii="Times New Roman" w:hAnsi="Times New Roman" w:cs="Times New Roman"/>
          <w:sz w:val="24"/>
          <w:szCs w:val="24"/>
          <w:lang w:eastAsia="fr-FR"/>
        </w:rPr>
        <w:t xml:space="preserve"> </w:t>
      </w:r>
      <w:r w:rsidRPr="00943D90">
        <w:rPr>
          <w:bCs/>
          <w:lang w:eastAsia="fr-FR"/>
        </w:rPr>
        <w:t>ordinateurs.</w:t>
      </w:r>
    </w:p>
    <w:p w14:paraId="1125D5DC" w14:textId="77777777" w:rsidR="007B0012" w:rsidRPr="00943D90" w:rsidRDefault="007B0012" w:rsidP="00943D90">
      <w:pPr>
        <w:pStyle w:val="Paragraphedeliste"/>
        <w:numPr>
          <w:ilvl w:val="0"/>
          <w:numId w:val="36"/>
        </w:numPr>
        <w:rPr>
          <w:rFonts w:ascii="Times New Roman" w:hAnsi="Times New Roman" w:cs="Times New Roman"/>
          <w:sz w:val="24"/>
          <w:szCs w:val="24"/>
          <w:lang w:eastAsia="fr-FR"/>
        </w:rPr>
      </w:pPr>
      <w:r w:rsidRPr="007B0012">
        <w:lastRenderedPageBreak/>
        <w:t>Les réseaux métropolitains ou MAN (</w:t>
      </w:r>
      <w:proofErr w:type="spellStart"/>
      <w:r w:rsidRPr="007B0012">
        <w:t>Metropolitain</w:t>
      </w:r>
      <w:proofErr w:type="spellEnd"/>
      <w:r w:rsidRPr="007B0012">
        <w:t xml:space="preserve"> Area Network)</w:t>
      </w:r>
      <w:r>
        <w:t>.</w:t>
      </w:r>
      <w:r w:rsidRPr="007B0012">
        <w:t xml:space="preserve"> </w:t>
      </w:r>
      <w:r w:rsidRPr="007B0012">
        <w:rPr>
          <w:lang w:eastAsia="fr-FR"/>
        </w:rPr>
        <w:t xml:space="preserve">Il s’agit d’une série de </w:t>
      </w:r>
      <w:r w:rsidRPr="00943D90">
        <w:rPr>
          <w:bCs/>
          <w:lang w:eastAsia="fr-FR"/>
        </w:rPr>
        <w:t xml:space="preserve">Réseaux Locaux </w:t>
      </w:r>
      <w:r w:rsidRPr="007B0012">
        <w:rPr>
          <w:lang w:eastAsia="fr-FR"/>
        </w:rPr>
        <w:t>et permet de relier des ordinateurs situés dans une</w:t>
      </w:r>
      <w:r w:rsidRPr="00943D90">
        <w:rPr>
          <w:rFonts w:ascii="Times New Roman" w:hAnsi="Times New Roman" w:cs="Times New Roman"/>
          <w:sz w:val="24"/>
          <w:szCs w:val="24"/>
          <w:lang w:eastAsia="fr-FR"/>
        </w:rPr>
        <w:t xml:space="preserve"> </w:t>
      </w:r>
      <w:r w:rsidRPr="007B0012">
        <w:rPr>
          <w:lang w:eastAsia="fr-FR"/>
        </w:rPr>
        <w:t xml:space="preserve">même </w:t>
      </w:r>
      <w:r w:rsidRPr="00943D90">
        <w:rPr>
          <w:bCs/>
          <w:lang w:eastAsia="fr-FR"/>
        </w:rPr>
        <w:t>ville</w:t>
      </w:r>
      <w:r w:rsidRPr="007B0012">
        <w:rPr>
          <w:lang w:eastAsia="fr-FR"/>
        </w:rPr>
        <w:t>.</w:t>
      </w:r>
    </w:p>
    <w:p w14:paraId="738A2220" w14:textId="77777777" w:rsidR="007B0012" w:rsidRDefault="007B0012" w:rsidP="00943D90">
      <w:pPr>
        <w:pStyle w:val="Paragraphedeliste"/>
        <w:numPr>
          <w:ilvl w:val="0"/>
          <w:numId w:val="36"/>
        </w:numPr>
      </w:pPr>
      <w:r>
        <w:t xml:space="preserve">Les réseaux </w:t>
      </w:r>
      <w:r w:rsidR="00943D90">
        <w:t>longues</w:t>
      </w:r>
      <w:r>
        <w:t xml:space="preserve"> distances ou WAN (Wide Area Network). Généralement public, ils assurent la transmission de données à l’échelle du pays.</w:t>
      </w:r>
    </w:p>
    <w:p w14:paraId="154C113A" w14:textId="77777777" w:rsidR="007D746B" w:rsidRDefault="007D746B" w:rsidP="007D746B">
      <w:pPr>
        <w:ind w:left="360"/>
      </w:pPr>
    </w:p>
    <w:p w14:paraId="223D8B41" w14:textId="77777777" w:rsidR="007D746B" w:rsidRPr="007B0012" w:rsidRDefault="007D746B" w:rsidP="007D746B">
      <w:pPr>
        <w:ind w:left="360"/>
      </w:pPr>
    </w:p>
    <w:p w14:paraId="2E140465" w14:textId="77777777" w:rsidR="00417538" w:rsidRDefault="007D746B" w:rsidP="007D746B">
      <w:pPr>
        <w:pStyle w:val="Titre1"/>
      </w:pPr>
      <w:r>
        <w:t xml:space="preserve">Les topologies physiques des réseaux : </w:t>
      </w:r>
    </w:p>
    <w:p w14:paraId="50F970FB" w14:textId="77777777" w:rsidR="007D746B" w:rsidRDefault="007D746B" w:rsidP="007D746B">
      <w:r>
        <w:rPr>
          <w:noProof/>
          <w:lang w:eastAsia="fr-FR"/>
        </w:rPr>
        <w:drawing>
          <wp:anchor distT="0" distB="0" distL="114300" distR="114300" simplePos="0" relativeHeight="251659264" behindDoc="0" locked="0" layoutInCell="1" allowOverlap="1" wp14:anchorId="467CA871" wp14:editId="3756D1DD">
            <wp:simplePos x="0" y="0"/>
            <wp:positionH relativeFrom="column">
              <wp:posOffset>963295</wp:posOffset>
            </wp:positionH>
            <wp:positionV relativeFrom="paragraph">
              <wp:posOffset>285750</wp:posOffset>
            </wp:positionV>
            <wp:extent cx="3919220" cy="1931035"/>
            <wp:effectExtent l="19050" t="0" r="5080" b="0"/>
            <wp:wrapSquare wrapText="bothSides"/>
            <wp:docPr id="13" name="Image 10" descr="topologie resea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descr="topologie reseau.png"/>
                    <pic:cNvPicPr>
                      <a:picLocks noChangeAspect="1" noChangeArrowheads="1"/>
                    </pic:cNvPicPr>
                  </pic:nvPicPr>
                  <pic:blipFill>
                    <a:blip r:embed="rId14"/>
                    <a:srcRect/>
                    <a:stretch>
                      <a:fillRect/>
                    </a:stretch>
                  </pic:blipFill>
                  <pic:spPr bwMode="auto">
                    <a:xfrm>
                      <a:off x="0" y="0"/>
                      <a:ext cx="3919220" cy="1931035"/>
                    </a:xfrm>
                    <a:prstGeom prst="rect">
                      <a:avLst/>
                    </a:prstGeom>
                    <a:noFill/>
                    <a:ln w="9525">
                      <a:noFill/>
                      <a:miter lim="800000"/>
                      <a:headEnd/>
                      <a:tailEnd/>
                    </a:ln>
                  </pic:spPr>
                </pic:pic>
              </a:graphicData>
            </a:graphic>
          </wp:anchor>
        </w:drawing>
      </w:r>
      <w:r w:rsidR="00391A96">
        <w:t>L</w:t>
      </w:r>
      <w:r>
        <w:t>a topologie représente la disposition physique de l’ensemble des composants d’un réseau.</w:t>
      </w:r>
    </w:p>
    <w:p w14:paraId="0C70224E" w14:textId="77777777" w:rsidR="007D746B" w:rsidRDefault="007D746B" w:rsidP="007D746B"/>
    <w:p w14:paraId="44E0CB00" w14:textId="77777777" w:rsidR="007D746B" w:rsidRDefault="007D746B" w:rsidP="007D746B"/>
    <w:p w14:paraId="7ED88F78" w14:textId="77777777" w:rsidR="007D746B" w:rsidRDefault="007D746B" w:rsidP="007D746B">
      <w:pPr>
        <w:rPr>
          <w:lang w:eastAsia="fr-FR"/>
        </w:rPr>
      </w:pPr>
    </w:p>
    <w:p w14:paraId="5504F1F1" w14:textId="77777777" w:rsidR="007D746B" w:rsidRDefault="007D746B" w:rsidP="007D746B">
      <w:pPr>
        <w:rPr>
          <w:lang w:eastAsia="fr-FR"/>
        </w:rPr>
      </w:pPr>
    </w:p>
    <w:p w14:paraId="39C2946D" w14:textId="77777777" w:rsidR="007D746B" w:rsidRDefault="007D746B" w:rsidP="007D746B">
      <w:pPr>
        <w:rPr>
          <w:lang w:eastAsia="fr-FR"/>
        </w:rPr>
      </w:pPr>
    </w:p>
    <w:p w14:paraId="78C4E652" w14:textId="77777777" w:rsidR="007D746B" w:rsidRPr="007D746B" w:rsidRDefault="007D746B" w:rsidP="007D746B">
      <w:pPr>
        <w:rPr>
          <w:lang w:eastAsia="fr-FR"/>
        </w:rPr>
      </w:pPr>
    </w:p>
    <w:p w14:paraId="34C4D7FE" w14:textId="77777777" w:rsidR="007D746B" w:rsidRDefault="007D746B" w:rsidP="007D746B"/>
    <w:p w14:paraId="7E9EFD04" w14:textId="77777777" w:rsidR="007D746B" w:rsidRDefault="007D746B" w:rsidP="007D746B"/>
    <w:p w14:paraId="345D892D" w14:textId="77777777" w:rsidR="007D746B" w:rsidRDefault="007D746B" w:rsidP="007D746B"/>
    <w:p w14:paraId="03644D9B" w14:textId="77777777" w:rsidR="007D746B" w:rsidRDefault="007D746B" w:rsidP="007D746B"/>
    <w:p w14:paraId="3A01E703" w14:textId="77777777" w:rsidR="007D746B" w:rsidRDefault="007D746B" w:rsidP="007D746B"/>
    <w:p w14:paraId="76081E4D" w14:textId="77777777" w:rsidR="007D746B" w:rsidRDefault="007D746B" w:rsidP="007D746B"/>
    <w:p w14:paraId="307F635D" w14:textId="77777777" w:rsidR="007D746B" w:rsidRDefault="007D746B" w:rsidP="007D746B"/>
    <w:p w14:paraId="2213B623" w14:textId="77777777" w:rsidR="00391A96" w:rsidRDefault="00391A96" w:rsidP="007D746B"/>
    <w:p w14:paraId="693F1DE6" w14:textId="77777777" w:rsidR="007D746B" w:rsidRDefault="007D746B" w:rsidP="007D746B">
      <w:r>
        <w:t>Il existe différentes topologies pour les réseaux, les principales sont :</w:t>
      </w:r>
    </w:p>
    <w:p w14:paraId="356B01CF" w14:textId="77777777" w:rsidR="007D746B" w:rsidRDefault="007D746B" w:rsidP="007D746B"/>
    <w:p w14:paraId="65312256" w14:textId="77777777" w:rsidR="007D746B" w:rsidRDefault="007D746B" w:rsidP="007D746B">
      <w:pPr>
        <w:pStyle w:val="Paragraphedeliste"/>
        <w:numPr>
          <w:ilvl w:val="0"/>
          <w:numId w:val="18"/>
        </w:numPr>
      </w:pPr>
      <w:r>
        <w:t>Le bus</w:t>
      </w:r>
      <w:r w:rsidR="00391A96">
        <w:t xml:space="preserve"> (réseaux locaux)</w:t>
      </w:r>
      <w:r>
        <w:t xml:space="preserve"> : les machines sont connectées en série, l’information circule sur le réseau (la trame) </w:t>
      </w:r>
    </w:p>
    <w:p w14:paraId="28FF29AA" w14:textId="77777777" w:rsidR="00391A96" w:rsidRDefault="00391A96" w:rsidP="007D746B">
      <w:pPr>
        <w:pStyle w:val="Paragraphedeliste"/>
        <w:numPr>
          <w:ilvl w:val="0"/>
          <w:numId w:val="18"/>
        </w:numPr>
      </w:pPr>
      <w:r>
        <w:t xml:space="preserve">L’Etoile (réseaux publics) : tous les postes (hôtes) sont interconnectés grâce à un concentrateur (Hub). </w:t>
      </w:r>
    </w:p>
    <w:p w14:paraId="5FEE323A" w14:textId="77777777" w:rsidR="00391A96" w:rsidRDefault="00391A96" w:rsidP="007D746B">
      <w:pPr>
        <w:pStyle w:val="Paragraphedeliste"/>
        <w:numPr>
          <w:ilvl w:val="0"/>
          <w:numId w:val="18"/>
        </w:numPr>
      </w:pPr>
      <w:r>
        <w:t xml:space="preserve">L’Anneau (réseaux fibre optique) : les ordinateurs sont situés sur une boucle et communiquent chacun à leur tour. Ils </w:t>
      </w:r>
      <w:proofErr w:type="spellStart"/>
      <w:r>
        <w:t>son</w:t>
      </w:r>
      <w:proofErr w:type="spellEnd"/>
      <w:r>
        <w:t xml:space="preserve"> reliés à un répartiteur qui va gérer la communication entre les hôtes.</w:t>
      </w:r>
    </w:p>
    <w:p w14:paraId="5009C23F" w14:textId="77777777" w:rsidR="007D746B" w:rsidRDefault="007D746B" w:rsidP="007D746B"/>
    <w:p w14:paraId="216DC94C" w14:textId="77777777" w:rsidR="00417538" w:rsidRDefault="00711EF1" w:rsidP="00711EF1">
      <w:pPr>
        <w:pStyle w:val="Titre1"/>
      </w:pPr>
      <w:r w:rsidRPr="0051076A">
        <w:t>Identification des appareils sur un réseau informatique</w:t>
      </w:r>
    </w:p>
    <w:p w14:paraId="0BD03D5B" w14:textId="77777777" w:rsidR="00417538" w:rsidRDefault="00711EF1" w:rsidP="00711EF1">
      <w:pPr>
        <w:pStyle w:val="Titre2"/>
      </w:pPr>
      <w:r>
        <w:t xml:space="preserve">Adresse MAC </w:t>
      </w:r>
    </w:p>
    <w:p w14:paraId="4ECE903E" w14:textId="77777777" w:rsidR="00EA2789" w:rsidRDefault="00711EF1" w:rsidP="00711EF1">
      <w:pPr>
        <w:rPr>
          <w:rFonts w:ascii="Arial" w:hAnsi="Arial" w:cs="Arial"/>
        </w:rPr>
      </w:pPr>
      <w:r w:rsidRPr="00C439B1">
        <w:t xml:space="preserve">Une adresse </w:t>
      </w:r>
      <w:r w:rsidRPr="001132DF">
        <w:rPr>
          <w:rStyle w:val="SansinterligneCar"/>
          <w:color w:val="FFFFFF" w:themeColor="background1"/>
        </w:rPr>
        <w:t>MAC (Media Access Control), parfois nommée « adresse physique »</w:t>
      </w:r>
      <w:r w:rsidRPr="001132DF">
        <w:rPr>
          <w:rFonts w:ascii="Arial" w:hAnsi="Arial" w:cs="Arial"/>
          <w:color w:val="FFFFFF" w:themeColor="background1"/>
        </w:rPr>
        <w:t xml:space="preserve"> </w:t>
      </w:r>
      <w:r w:rsidRPr="00C439B1">
        <w:t>identifie de façon unique une carte réseau, c’est comme un numéro de série. Elle est composée d’une suite de</w:t>
      </w:r>
      <w:r w:rsidRPr="00EA2789">
        <w:rPr>
          <w:rStyle w:val="SansinterligneCar"/>
        </w:rPr>
        <w:t xml:space="preserve"> </w:t>
      </w:r>
      <w:r w:rsidRPr="001132DF">
        <w:rPr>
          <w:rStyle w:val="SansinterligneCar"/>
          <w:color w:val="FFFFFF" w:themeColor="background1"/>
        </w:rPr>
        <w:t>6 octets en hexadécimal séparés par des « : »</w:t>
      </w:r>
      <w:r w:rsidRPr="001132DF">
        <w:rPr>
          <w:rFonts w:ascii="Arial" w:hAnsi="Arial" w:cs="Arial"/>
          <w:color w:val="FFFFFF" w:themeColor="background1"/>
        </w:rPr>
        <w:t>.</w:t>
      </w:r>
    </w:p>
    <w:p w14:paraId="65807F9A" w14:textId="77777777" w:rsidR="00711EF1" w:rsidRPr="00EA2789" w:rsidRDefault="00EA2789" w:rsidP="00711EF1">
      <w:pPr>
        <w:rPr>
          <w:rFonts w:ascii="Arial" w:hAnsi="Arial" w:cs="Arial"/>
          <w:b/>
        </w:rPr>
      </w:pPr>
      <w:r w:rsidRPr="00EA2789">
        <w:rPr>
          <w:rFonts w:ascii="Arial" w:hAnsi="Arial" w:cs="Arial"/>
          <w:b/>
        </w:rPr>
        <w:t xml:space="preserve"> </w:t>
      </w:r>
      <w:r w:rsidR="00711EF1" w:rsidRPr="00EA2789">
        <w:rPr>
          <w:rFonts w:ascii="Arial" w:hAnsi="Arial" w:cs="Arial"/>
          <w:b/>
        </w:rPr>
        <w:t xml:space="preserve">Exemple : 08 :00 :27 :5c :10 :0a </w:t>
      </w:r>
    </w:p>
    <w:p w14:paraId="0DAC1210" w14:textId="77777777" w:rsidR="00EA2789" w:rsidRPr="001132DF" w:rsidRDefault="00EA2789" w:rsidP="00EA2789">
      <w:pPr>
        <w:rPr>
          <w:rStyle w:val="SansinterligneCar"/>
          <w:color w:val="FFFFFF" w:themeColor="background1"/>
        </w:rPr>
      </w:pPr>
      <w:r w:rsidRPr="00C439B1">
        <w:t>Les trois premiers octets (08 :00 :</w:t>
      </w:r>
      <w:proofErr w:type="gramStart"/>
      <w:r w:rsidRPr="00C439B1">
        <w:t>27 )</w:t>
      </w:r>
      <w:proofErr w:type="gramEnd"/>
      <w:r w:rsidRPr="00C439B1">
        <w:t xml:space="preserve"> désignent le constructeur et les trois derniers (5c :10 :0a ) sont les</w:t>
      </w:r>
      <w:r>
        <w:rPr>
          <w:rFonts w:ascii="Arial" w:hAnsi="Arial" w:cs="Arial"/>
        </w:rPr>
        <w:t xml:space="preserve"> </w:t>
      </w:r>
      <w:r w:rsidRPr="001132DF">
        <w:rPr>
          <w:rStyle w:val="SansinterligneCar"/>
          <w:color w:val="FFFFFF" w:themeColor="background1"/>
        </w:rPr>
        <w:t>identifiants uniques de la carte.</w:t>
      </w:r>
    </w:p>
    <w:p w14:paraId="1D3D9E7F" w14:textId="77777777" w:rsidR="00BA5427" w:rsidRDefault="00BA5427">
      <w:pPr>
        <w:spacing w:after="200" w:line="276" w:lineRule="auto"/>
        <w:jc w:val="left"/>
      </w:pPr>
      <w:r>
        <w:br w:type="page"/>
      </w:r>
    </w:p>
    <w:p w14:paraId="5FF627D4" w14:textId="77777777" w:rsidR="00417538" w:rsidRDefault="00417538" w:rsidP="00417538"/>
    <w:p w14:paraId="0162EAFA" w14:textId="77777777" w:rsidR="00EA2789" w:rsidRPr="00417538" w:rsidRDefault="00EA2789" w:rsidP="00EA2789">
      <w:pPr>
        <w:pStyle w:val="Titre2"/>
      </w:pPr>
      <w:r>
        <w:t>Adresse IP</w:t>
      </w:r>
    </w:p>
    <w:p w14:paraId="4ADD2F11" w14:textId="77777777" w:rsidR="00EA2789" w:rsidRDefault="00EA2789" w:rsidP="00C439B1">
      <w:r w:rsidRPr="00607E81">
        <w:t xml:space="preserve">Une adresse IP </w:t>
      </w:r>
      <w:r>
        <w:t xml:space="preserve">est le numéro unique d’un ordinateur ou de chaque appareil connecté à un réseau informatique. </w:t>
      </w:r>
    </w:p>
    <w:p w14:paraId="22638C80" w14:textId="77777777" w:rsidR="00EA2789" w:rsidRPr="006043D1" w:rsidRDefault="00EA2789" w:rsidP="00EA2789">
      <w:pPr>
        <w:pStyle w:val="Titre3"/>
      </w:pPr>
      <w:r w:rsidRPr="006043D1">
        <w:t>Norme IPv4</w:t>
      </w:r>
    </w:p>
    <w:p w14:paraId="6011C9F6" w14:textId="77777777" w:rsidR="00EA2789" w:rsidRDefault="00EA2789" w:rsidP="00C439B1">
      <w:r w:rsidRPr="003B7989">
        <w:t xml:space="preserve">L’adresse comporte 4 valeurs comprises entre 0 et 255 séparées par un point. </w:t>
      </w:r>
    </w:p>
    <w:p w14:paraId="257DDCCD" w14:textId="77777777" w:rsidR="00EA2789" w:rsidRDefault="00EA2789" w:rsidP="00C439B1">
      <w:r w:rsidRPr="003B7989">
        <w:t>Exemple : 172.20.1.32</w:t>
      </w:r>
    </w:p>
    <w:p w14:paraId="688C76AB" w14:textId="77777777" w:rsidR="00BA5427" w:rsidRPr="00607E81" w:rsidRDefault="00BA5427" w:rsidP="00C439B1">
      <w:r>
        <w:t xml:space="preserve">L’adresse </w:t>
      </w:r>
      <w:r w:rsidRPr="00607E81">
        <w:t>se dé</w:t>
      </w:r>
      <w:r>
        <w:t>compose en deux informations : l</w:t>
      </w:r>
      <w:r w:rsidRPr="00607E81">
        <w:t>'adres</w:t>
      </w:r>
      <w:r>
        <w:t>se réseau (Net Id) et l'adresse machine (Host Id).</w:t>
      </w:r>
    </w:p>
    <w:p w14:paraId="6FB161EC" w14:textId="2117D0FF" w:rsidR="00EA2789" w:rsidRDefault="004A6E76" w:rsidP="00EA2789">
      <w:pPr>
        <w:rPr>
          <w:rFonts w:ascii="Arial" w:hAnsi="Arial" w:cs="Arial"/>
        </w:rPr>
      </w:pPr>
      <w:r>
        <w:rPr>
          <w:rFonts w:eastAsia="Calibri,Bold" w:cstheme="minorHAnsi"/>
          <w:bCs/>
          <w:noProof/>
          <w:color w:val="C00000"/>
          <w:sz w:val="24"/>
          <w:szCs w:val="24"/>
          <w:lang w:eastAsia="fr-FR"/>
        </w:rPr>
        <w:drawing>
          <wp:anchor distT="0" distB="0" distL="114300" distR="114300" simplePos="0" relativeHeight="251689984" behindDoc="0" locked="0" layoutInCell="1" allowOverlap="1" wp14:anchorId="0FF1A19E" wp14:editId="5AB405ED">
            <wp:simplePos x="0" y="0"/>
            <wp:positionH relativeFrom="margin">
              <wp:posOffset>4126865</wp:posOffset>
            </wp:positionH>
            <wp:positionV relativeFrom="paragraph">
              <wp:posOffset>81915</wp:posOffset>
            </wp:positionV>
            <wp:extent cx="2476500" cy="2447470"/>
            <wp:effectExtent l="0" t="0" r="0" b="0"/>
            <wp:wrapNone/>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cstate="print"/>
                    <a:srcRect/>
                    <a:stretch>
                      <a:fillRect/>
                    </a:stretch>
                  </pic:blipFill>
                  <pic:spPr bwMode="auto">
                    <a:xfrm>
                      <a:off x="0" y="0"/>
                      <a:ext cx="2486587" cy="245743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0"/>
        <w:gridCol w:w="1050"/>
        <w:gridCol w:w="2258"/>
        <w:gridCol w:w="1840"/>
      </w:tblGrid>
      <w:tr w:rsidR="00CC2800" w:rsidRPr="007B19BB" w14:paraId="643696CD" w14:textId="77777777" w:rsidTr="004A6E76">
        <w:trPr>
          <w:trHeight w:val="690"/>
        </w:trPr>
        <w:tc>
          <w:tcPr>
            <w:tcW w:w="836" w:type="dxa"/>
            <w:shd w:val="clear" w:color="auto" w:fill="5F497A"/>
          </w:tcPr>
          <w:p w14:paraId="030698D8" w14:textId="77777777" w:rsidR="00CC2800" w:rsidRPr="007B19BB" w:rsidRDefault="00CC2800" w:rsidP="00E7350C">
            <w:pPr>
              <w:jc w:val="center"/>
              <w:rPr>
                <w:b/>
                <w:color w:val="FFFFFF"/>
                <w:sz w:val="22"/>
              </w:rPr>
            </w:pPr>
            <w:r w:rsidRPr="007B19BB">
              <w:rPr>
                <w:b/>
                <w:color w:val="FFFFFF"/>
                <w:sz w:val="22"/>
              </w:rPr>
              <w:t>Classes</w:t>
            </w:r>
          </w:p>
        </w:tc>
        <w:tc>
          <w:tcPr>
            <w:tcW w:w="1050" w:type="dxa"/>
            <w:shd w:val="clear" w:color="auto" w:fill="5F497A"/>
          </w:tcPr>
          <w:p w14:paraId="2F223E8F" w14:textId="77777777" w:rsidR="00CC2800" w:rsidRPr="007B19BB" w:rsidRDefault="00CC2800" w:rsidP="00E7350C">
            <w:pPr>
              <w:jc w:val="center"/>
              <w:rPr>
                <w:b/>
                <w:color w:val="FFFFFF"/>
                <w:sz w:val="22"/>
              </w:rPr>
            </w:pPr>
            <w:r>
              <w:rPr>
                <w:b/>
                <w:color w:val="FFFFFF"/>
                <w:sz w:val="22"/>
              </w:rPr>
              <w:t>Adresse réseau en binaire</w:t>
            </w:r>
          </w:p>
        </w:tc>
        <w:tc>
          <w:tcPr>
            <w:tcW w:w="2258" w:type="dxa"/>
            <w:shd w:val="clear" w:color="auto" w:fill="5F497A"/>
          </w:tcPr>
          <w:p w14:paraId="4FC6AE3F" w14:textId="77777777" w:rsidR="00CC2800" w:rsidRPr="007B19BB" w:rsidRDefault="00CC2800" w:rsidP="00E7350C">
            <w:pPr>
              <w:jc w:val="center"/>
              <w:rPr>
                <w:b/>
                <w:color w:val="FFFFFF"/>
                <w:sz w:val="22"/>
              </w:rPr>
            </w:pPr>
            <w:r>
              <w:rPr>
                <w:b/>
                <w:color w:val="FFFFFF"/>
                <w:sz w:val="22"/>
              </w:rPr>
              <w:t>Adresse machine</w:t>
            </w:r>
          </w:p>
        </w:tc>
        <w:tc>
          <w:tcPr>
            <w:tcW w:w="1840" w:type="dxa"/>
            <w:shd w:val="clear" w:color="auto" w:fill="5F497A"/>
          </w:tcPr>
          <w:p w14:paraId="14177D82" w14:textId="77777777" w:rsidR="00CC2800" w:rsidRPr="007B19BB" w:rsidRDefault="00CC2800" w:rsidP="00E7350C">
            <w:pPr>
              <w:jc w:val="center"/>
              <w:rPr>
                <w:b/>
                <w:color w:val="FFFFFF"/>
                <w:sz w:val="22"/>
              </w:rPr>
            </w:pPr>
            <w:r w:rsidRPr="007B19BB">
              <w:rPr>
                <w:b/>
                <w:color w:val="FFFFFF"/>
                <w:sz w:val="22"/>
              </w:rPr>
              <w:t>Masque de réseau</w:t>
            </w:r>
          </w:p>
        </w:tc>
      </w:tr>
      <w:tr w:rsidR="00CC2800" w14:paraId="26DB73C5" w14:textId="77777777" w:rsidTr="004A6E76">
        <w:trPr>
          <w:trHeight w:val="357"/>
        </w:trPr>
        <w:tc>
          <w:tcPr>
            <w:tcW w:w="836" w:type="dxa"/>
            <w:shd w:val="clear" w:color="auto" w:fill="B2A1C7"/>
            <w:vAlign w:val="center"/>
          </w:tcPr>
          <w:p w14:paraId="1D44279E" w14:textId="77777777" w:rsidR="00CC2800" w:rsidRPr="007B19BB" w:rsidRDefault="00CC2800" w:rsidP="00E7350C">
            <w:pPr>
              <w:jc w:val="center"/>
              <w:rPr>
                <w:b/>
                <w:sz w:val="18"/>
              </w:rPr>
            </w:pPr>
            <w:r w:rsidRPr="007B19BB">
              <w:rPr>
                <w:b/>
                <w:sz w:val="18"/>
              </w:rPr>
              <w:t>A</w:t>
            </w:r>
          </w:p>
        </w:tc>
        <w:tc>
          <w:tcPr>
            <w:tcW w:w="1050" w:type="dxa"/>
          </w:tcPr>
          <w:p w14:paraId="5AB09683" w14:textId="77777777" w:rsidR="00CC2800" w:rsidRPr="00810A74" w:rsidRDefault="00CC2800" w:rsidP="00D225FB">
            <w:pPr>
              <w:pStyle w:val="jc2"/>
              <w:tabs>
                <w:tab w:val="left" w:pos="993"/>
              </w:tabs>
              <w:jc w:val="center"/>
              <w:rPr>
                <w:rFonts w:cs="Arial"/>
                <w:lang w:eastAsia="fr-FR"/>
              </w:rPr>
            </w:pPr>
            <w:r>
              <w:rPr>
                <w:rFonts w:cs="Arial"/>
                <w:lang w:eastAsia="fr-FR"/>
              </w:rPr>
              <w:t>0</w:t>
            </w:r>
          </w:p>
        </w:tc>
        <w:tc>
          <w:tcPr>
            <w:tcW w:w="2258" w:type="dxa"/>
            <w:vAlign w:val="center"/>
          </w:tcPr>
          <w:p w14:paraId="438B0FAF" w14:textId="77777777" w:rsidR="00CC2800" w:rsidRPr="00810A74" w:rsidRDefault="00CC2800" w:rsidP="00E7350C">
            <w:pPr>
              <w:pStyle w:val="jc2"/>
              <w:tabs>
                <w:tab w:val="left" w:pos="993"/>
              </w:tabs>
              <w:jc w:val="center"/>
              <w:rPr>
                <w:rFonts w:cs="Arial"/>
                <w:lang w:eastAsia="fr-FR"/>
              </w:rPr>
            </w:pPr>
            <w:r w:rsidRPr="00810A74">
              <w:rPr>
                <w:rFonts w:cs="Arial"/>
                <w:lang w:eastAsia="fr-FR"/>
              </w:rPr>
              <w:t>De 1.x.x.x à 127.x.x.x</w:t>
            </w:r>
          </w:p>
        </w:tc>
        <w:tc>
          <w:tcPr>
            <w:tcW w:w="1840" w:type="dxa"/>
            <w:vAlign w:val="center"/>
          </w:tcPr>
          <w:p w14:paraId="48E57C39" w14:textId="77777777" w:rsidR="00CC2800" w:rsidRPr="00810A74" w:rsidRDefault="00CC2800" w:rsidP="00E7350C">
            <w:pPr>
              <w:pStyle w:val="jc2"/>
              <w:tabs>
                <w:tab w:val="left" w:pos="993"/>
              </w:tabs>
              <w:jc w:val="center"/>
              <w:rPr>
                <w:rFonts w:cs="Arial"/>
                <w:lang w:eastAsia="fr-FR"/>
              </w:rPr>
            </w:pPr>
            <w:r w:rsidRPr="00810A74">
              <w:rPr>
                <w:rFonts w:cs="Arial"/>
                <w:lang w:eastAsia="fr-FR"/>
              </w:rPr>
              <w:t>255.0.0.0</w:t>
            </w:r>
          </w:p>
        </w:tc>
      </w:tr>
      <w:tr w:rsidR="00CC2800" w14:paraId="317F3398" w14:textId="77777777" w:rsidTr="004A6E76">
        <w:trPr>
          <w:trHeight w:val="357"/>
        </w:trPr>
        <w:tc>
          <w:tcPr>
            <w:tcW w:w="836" w:type="dxa"/>
            <w:shd w:val="clear" w:color="auto" w:fill="B2A1C7"/>
            <w:vAlign w:val="center"/>
          </w:tcPr>
          <w:p w14:paraId="4BF516F8" w14:textId="77777777" w:rsidR="00CC2800" w:rsidRPr="007B19BB" w:rsidRDefault="00CC2800" w:rsidP="00E7350C">
            <w:pPr>
              <w:jc w:val="center"/>
              <w:rPr>
                <w:b/>
                <w:sz w:val="18"/>
              </w:rPr>
            </w:pPr>
            <w:r w:rsidRPr="007B19BB">
              <w:rPr>
                <w:b/>
                <w:sz w:val="18"/>
              </w:rPr>
              <w:t>B</w:t>
            </w:r>
          </w:p>
        </w:tc>
        <w:tc>
          <w:tcPr>
            <w:tcW w:w="1050" w:type="dxa"/>
          </w:tcPr>
          <w:p w14:paraId="147F1019" w14:textId="77777777" w:rsidR="00CC2800" w:rsidRPr="00810A74" w:rsidRDefault="00CC2800" w:rsidP="00D225FB">
            <w:pPr>
              <w:pStyle w:val="jc2"/>
              <w:tabs>
                <w:tab w:val="left" w:pos="993"/>
              </w:tabs>
              <w:jc w:val="center"/>
              <w:rPr>
                <w:rFonts w:cs="Arial"/>
                <w:lang w:eastAsia="fr-FR"/>
              </w:rPr>
            </w:pPr>
            <w:r>
              <w:rPr>
                <w:rFonts w:cs="Arial"/>
                <w:lang w:eastAsia="fr-FR"/>
              </w:rPr>
              <w:t>10</w:t>
            </w:r>
          </w:p>
        </w:tc>
        <w:tc>
          <w:tcPr>
            <w:tcW w:w="2258" w:type="dxa"/>
            <w:vAlign w:val="center"/>
          </w:tcPr>
          <w:p w14:paraId="6999470D" w14:textId="77777777" w:rsidR="00CC2800" w:rsidRPr="00810A74" w:rsidRDefault="00CC2800" w:rsidP="00E7350C">
            <w:pPr>
              <w:pStyle w:val="jc2"/>
              <w:tabs>
                <w:tab w:val="left" w:pos="993"/>
              </w:tabs>
              <w:jc w:val="center"/>
              <w:rPr>
                <w:rFonts w:cs="Arial"/>
                <w:lang w:eastAsia="fr-FR"/>
              </w:rPr>
            </w:pPr>
            <w:r w:rsidRPr="00810A74">
              <w:rPr>
                <w:rFonts w:cs="Arial"/>
                <w:lang w:eastAsia="fr-FR"/>
              </w:rPr>
              <w:t xml:space="preserve">De 128.0.x.x à </w:t>
            </w:r>
            <w:proofErr w:type="gramStart"/>
            <w:r w:rsidRPr="00810A74">
              <w:rPr>
                <w:rFonts w:cs="Arial"/>
                <w:lang w:eastAsia="fr-FR"/>
              </w:rPr>
              <w:t>191.255.x</w:t>
            </w:r>
            <w:proofErr w:type="gramEnd"/>
            <w:r w:rsidRPr="00810A74">
              <w:rPr>
                <w:rFonts w:cs="Arial"/>
                <w:lang w:eastAsia="fr-FR"/>
              </w:rPr>
              <w:t>.x</w:t>
            </w:r>
          </w:p>
        </w:tc>
        <w:tc>
          <w:tcPr>
            <w:tcW w:w="1840" w:type="dxa"/>
            <w:vAlign w:val="center"/>
          </w:tcPr>
          <w:p w14:paraId="3847B1DD" w14:textId="77777777" w:rsidR="00CC2800" w:rsidRPr="00810A74" w:rsidRDefault="00CC2800" w:rsidP="00E7350C">
            <w:pPr>
              <w:pStyle w:val="jc2"/>
              <w:tabs>
                <w:tab w:val="left" w:pos="993"/>
              </w:tabs>
              <w:jc w:val="center"/>
              <w:rPr>
                <w:rFonts w:cs="Arial"/>
                <w:lang w:eastAsia="fr-FR"/>
              </w:rPr>
            </w:pPr>
            <w:r w:rsidRPr="00810A74">
              <w:rPr>
                <w:rFonts w:cs="Arial"/>
                <w:lang w:eastAsia="fr-FR"/>
              </w:rPr>
              <w:t>255.255.0.0</w:t>
            </w:r>
          </w:p>
        </w:tc>
      </w:tr>
      <w:tr w:rsidR="00CC2800" w14:paraId="037FB56B" w14:textId="77777777" w:rsidTr="004A6E76">
        <w:trPr>
          <w:trHeight w:val="357"/>
        </w:trPr>
        <w:tc>
          <w:tcPr>
            <w:tcW w:w="836" w:type="dxa"/>
            <w:shd w:val="clear" w:color="auto" w:fill="B2A1C7"/>
            <w:vAlign w:val="center"/>
          </w:tcPr>
          <w:p w14:paraId="77EB0C8E" w14:textId="77777777" w:rsidR="00CC2800" w:rsidRPr="007B19BB" w:rsidRDefault="00CC2800" w:rsidP="00E7350C">
            <w:pPr>
              <w:jc w:val="center"/>
              <w:rPr>
                <w:b/>
                <w:sz w:val="18"/>
              </w:rPr>
            </w:pPr>
            <w:r w:rsidRPr="007B19BB">
              <w:rPr>
                <w:b/>
                <w:sz w:val="18"/>
              </w:rPr>
              <w:t>C</w:t>
            </w:r>
          </w:p>
        </w:tc>
        <w:tc>
          <w:tcPr>
            <w:tcW w:w="1050" w:type="dxa"/>
          </w:tcPr>
          <w:p w14:paraId="0F4DA896" w14:textId="77777777" w:rsidR="00CC2800" w:rsidRPr="00810A74" w:rsidRDefault="00CC2800" w:rsidP="00D225FB">
            <w:pPr>
              <w:pStyle w:val="jc2"/>
              <w:tabs>
                <w:tab w:val="left" w:pos="993"/>
              </w:tabs>
              <w:jc w:val="center"/>
              <w:rPr>
                <w:rFonts w:cs="Arial"/>
                <w:lang w:eastAsia="fr-FR"/>
              </w:rPr>
            </w:pPr>
            <w:r>
              <w:rPr>
                <w:rFonts w:cs="Arial"/>
                <w:lang w:eastAsia="fr-FR"/>
              </w:rPr>
              <w:t>110</w:t>
            </w:r>
          </w:p>
        </w:tc>
        <w:tc>
          <w:tcPr>
            <w:tcW w:w="2258" w:type="dxa"/>
            <w:vAlign w:val="center"/>
          </w:tcPr>
          <w:p w14:paraId="314945DB" w14:textId="77777777" w:rsidR="00CC2800" w:rsidRPr="00810A74" w:rsidRDefault="00CC2800" w:rsidP="00E7350C">
            <w:pPr>
              <w:pStyle w:val="jc2"/>
              <w:tabs>
                <w:tab w:val="left" w:pos="993"/>
              </w:tabs>
              <w:jc w:val="center"/>
              <w:rPr>
                <w:rFonts w:cs="Arial"/>
                <w:lang w:eastAsia="fr-FR"/>
              </w:rPr>
            </w:pPr>
            <w:r w:rsidRPr="00810A74">
              <w:rPr>
                <w:rFonts w:cs="Arial"/>
                <w:lang w:eastAsia="fr-FR"/>
              </w:rPr>
              <w:t>De 192.0.0.x à 223.</w:t>
            </w:r>
            <w:proofErr w:type="gramStart"/>
            <w:r w:rsidRPr="00810A74">
              <w:rPr>
                <w:rFonts w:cs="Arial"/>
                <w:lang w:eastAsia="fr-FR"/>
              </w:rPr>
              <w:t>255.255.x</w:t>
            </w:r>
            <w:proofErr w:type="gramEnd"/>
          </w:p>
        </w:tc>
        <w:tc>
          <w:tcPr>
            <w:tcW w:w="1840" w:type="dxa"/>
            <w:vAlign w:val="center"/>
          </w:tcPr>
          <w:p w14:paraId="6309A159" w14:textId="40B74DA5" w:rsidR="00CC2800" w:rsidRPr="00810A74" w:rsidRDefault="00CC2800" w:rsidP="00E7350C">
            <w:pPr>
              <w:pStyle w:val="jc2"/>
              <w:tabs>
                <w:tab w:val="left" w:pos="993"/>
              </w:tabs>
              <w:jc w:val="center"/>
              <w:rPr>
                <w:rFonts w:cs="Arial"/>
                <w:lang w:eastAsia="fr-FR"/>
              </w:rPr>
            </w:pPr>
            <w:r w:rsidRPr="00810A74">
              <w:rPr>
                <w:rFonts w:cs="Arial"/>
                <w:lang w:eastAsia="fr-FR"/>
              </w:rPr>
              <w:t>255.255.255.0</w:t>
            </w:r>
          </w:p>
        </w:tc>
      </w:tr>
    </w:tbl>
    <w:p w14:paraId="555F746E" w14:textId="2EA13920" w:rsidR="00BA5427" w:rsidRDefault="00BA5427" w:rsidP="00EA2789">
      <w:pPr>
        <w:rPr>
          <w:rFonts w:ascii="Arial" w:hAnsi="Arial" w:cs="Arial"/>
        </w:rPr>
      </w:pPr>
    </w:p>
    <w:p w14:paraId="3DA32302" w14:textId="4D898213" w:rsidR="004A6E76" w:rsidRDefault="004A6E76" w:rsidP="00EA2789">
      <w:pPr>
        <w:rPr>
          <w:rFonts w:ascii="Arial" w:hAnsi="Arial" w:cs="Arial"/>
        </w:rPr>
      </w:pPr>
    </w:p>
    <w:p w14:paraId="5455A28A" w14:textId="51FAF0AC" w:rsidR="004A6E76" w:rsidRDefault="004A6E76" w:rsidP="00EA2789">
      <w:pPr>
        <w:rPr>
          <w:rFonts w:ascii="Arial" w:hAnsi="Arial" w:cs="Arial"/>
        </w:rPr>
      </w:pPr>
    </w:p>
    <w:p w14:paraId="3DEFE2C0" w14:textId="32D6FF40" w:rsidR="004A6E76" w:rsidRDefault="004A6E76" w:rsidP="00EA2789">
      <w:pPr>
        <w:rPr>
          <w:rFonts w:ascii="Arial" w:hAnsi="Arial" w:cs="Arial"/>
        </w:rPr>
      </w:pPr>
    </w:p>
    <w:p w14:paraId="4A028065" w14:textId="4EF17B66" w:rsidR="00BA5427" w:rsidRDefault="00BA5427" w:rsidP="00BA5427">
      <w:pPr>
        <w:pStyle w:val="Titre3"/>
      </w:pPr>
      <w:r>
        <w:t>Norme IPv6</w:t>
      </w:r>
    </w:p>
    <w:p w14:paraId="5D0473C3" w14:textId="77777777" w:rsidR="00BA5427" w:rsidRPr="00F70614" w:rsidRDefault="00BA5427" w:rsidP="00C439B1">
      <w:r w:rsidRPr="00F70614">
        <w:t>Une adresse IPv6 est longue de 128</w:t>
      </w:r>
      <w:r w:rsidRPr="00DC0261">
        <w:t> </w:t>
      </w:r>
      <w:hyperlink r:id="rId16" w:tooltip="Bit (informatique)" w:history="1">
        <w:r w:rsidRPr="00DC0261">
          <w:t>bits</w:t>
        </w:r>
      </w:hyperlink>
      <w:r w:rsidRPr="00F70614">
        <w:t>, soit 16</w:t>
      </w:r>
      <w:hyperlink r:id="rId17" w:tooltip="Octets" w:history="1">
        <w:r w:rsidRPr="00DC0261">
          <w:t>octets</w:t>
        </w:r>
      </w:hyperlink>
      <w:r w:rsidRPr="00F70614">
        <w:t>, contre 32 bits pour IPv4. On dispose ainsi d'environ 3,4×10</w:t>
      </w:r>
      <w:r w:rsidRPr="00400384">
        <w:rPr>
          <w:vertAlign w:val="superscript"/>
        </w:rPr>
        <w:t>38</w:t>
      </w:r>
      <w:r w:rsidRPr="00DC0261">
        <w:t> </w:t>
      </w:r>
      <w:r w:rsidRPr="00F70614">
        <w:t>adresses. Cela équivaut à un nombre illimité puisque pour saturer le système, il faudrait placer plus de 667 millions de milliards d'appareils connectés à internet sur chaque millimètre carré de surface terrestre.</w:t>
      </w:r>
    </w:p>
    <w:p w14:paraId="0ED9EE36" w14:textId="77777777" w:rsidR="00BA5427" w:rsidRPr="00F70614" w:rsidRDefault="00BA5427" w:rsidP="00C439B1">
      <w:r w:rsidRPr="00F70614">
        <w:t>IPv6 a été principalement développé en réponse à la demande d'adresses Internet qu'IPv4 ne permettait pas de contenter.</w:t>
      </w:r>
    </w:p>
    <w:p w14:paraId="59945672" w14:textId="77777777" w:rsidR="00BA5427" w:rsidRDefault="00BA5427" w:rsidP="00BA5427">
      <w:pPr>
        <w:rPr>
          <w:lang w:eastAsia="fr-FR"/>
        </w:rPr>
      </w:pPr>
    </w:p>
    <w:p w14:paraId="2AC54289" w14:textId="77777777" w:rsidR="00BA5427" w:rsidRDefault="00BA5427" w:rsidP="00BA5427">
      <w:pPr>
        <w:pStyle w:val="Titre2"/>
        <w:rPr>
          <w:lang w:eastAsia="fr-FR"/>
        </w:rPr>
      </w:pPr>
      <w:r>
        <w:rPr>
          <w:lang w:eastAsia="fr-FR"/>
        </w:rPr>
        <w:t>Le masque de réseau</w:t>
      </w:r>
    </w:p>
    <w:p w14:paraId="6C96438E" w14:textId="77777777" w:rsidR="00D225FB" w:rsidRPr="00D225FB" w:rsidRDefault="00D225FB" w:rsidP="00C439B1">
      <w:pPr>
        <w:rPr>
          <w:lang w:eastAsia="fr-FR"/>
        </w:rPr>
      </w:pPr>
      <w:r w:rsidRPr="00D225FB">
        <w:rPr>
          <w:lang w:eastAsia="fr-FR"/>
        </w:rPr>
        <w:t>Une adresse IP est toujours</w:t>
      </w:r>
      <w:r>
        <w:rPr>
          <w:lang w:eastAsia="fr-FR"/>
        </w:rPr>
        <w:t xml:space="preserve"> associée à un « masque de </w:t>
      </w:r>
      <w:r w:rsidRPr="00D225FB">
        <w:rPr>
          <w:lang w:eastAsia="fr-FR"/>
        </w:rPr>
        <w:t xml:space="preserve">réseau », c’est grâce à celui-ci que l’on peut extraire de l’adresse IP, le N° de la machine et le réseau / sous réseau auquel il appartient. </w:t>
      </w:r>
    </w:p>
    <w:p w14:paraId="5BAA8ADB" w14:textId="77777777" w:rsidR="00D225FB" w:rsidRPr="00D225FB" w:rsidRDefault="00D225FB" w:rsidP="00C439B1">
      <w:pPr>
        <w:rPr>
          <w:lang w:eastAsia="fr-FR"/>
        </w:rPr>
      </w:pPr>
      <w:r w:rsidRPr="00D225FB">
        <w:rPr>
          <w:lang w:eastAsia="fr-FR"/>
        </w:rPr>
        <w:t xml:space="preserve">Par défaut, lorsqu’il n’y a pas de sous réseaux, les masques sont : </w:t>
      </w:r>
    </w:p>
    <w:p w14:paraId="389DDF88" w14:textId="77777777" w:rsidR="00D225FB" w:rsidRPr="00964B4C" w:rsidRDefault="00D225FB" w:rsidP="00964B4C">
      <w:pPr>
        <w:rPr>
          <w:lang w:eastAsia="fr-FR"/>
        </w:rPr>
      </w:pPr>
      <w:r w:rsidRPr="00C439B1">
        <w:rPr>
          <w:lang w:eastAsia="fr-FR"/>
        </w:rPr>
        <w:t xml:space="preserve">En classe A : </w:t>
      </w:r>
      <w:r w:rsidRPr="00C439B1">
        <w:rPr>
          <w:sz w:val="23"/>
          <w:szCs w:val="23"/>
          <w:lang w:eastAsia="fr-FR"/>
        </w:rPr>
        <w:t>255.0.0.0</w:t>
      </w:r>
      <w:r w:rsidR="00964B4C">
        <w:rPr>
          <w:sz w:val="23"/>
          <w:szCs w:val="23"/>
          <w:lang w:eastAsia="fr-FR"/>
        </w:rPr>
        <w:t xml:space="preserve"> (</w:t>
      </w:r>
      <w:proofErr w:type="gramStart"/>
      <w:r w:rsidR="00964B4C" w:rsidRPr="00964B4C">
        <w:t>11111111 .</w:t>
      </w:r>
      <w:proofErr w:type="gramEnd"/>
      <w:r w:rsidR="00964B4C" w:rsidRPr="00964B4C">
        <w:t xml:space="preserve"> </w:t>
      </w:r>
      <w:proofErr w:type="gramStart"/>
      <w:r w:rsidR="00964B4C" w:rsidRPr="00964B4C">
        <w:t>00000000 .</w:t>
      </w:r>
      <w:proofErr w:type="gramEnd"/>
      <w:r w:rsidR="00964B4C" w:rsidRPr="00964B4C">
        <w:t xml:space="preserve"> </w:t>
      </w:r>
      <w:proofErr w:type="gramStart"/>
      <w:r w:rsidR="00964B4C" w:rsidRPr="00964B4C">
        <w:t>00000000 .</w:t>
      </w:r>
      <w:proofErr w:type="gramEnd"/>
      <w:r w:rsidR="00964B4C" w:rsidRPr="00964B4C">
        <w:t xml:space="preserve"> 00000000)</w:t>
      </w:r>
    </w:p>
    <w:p w14:paraId="1B95346F" w14:textId="77777777" w:rsidR="00D225FB" w:rsidRPr="00964B4C" w:rsidRDefault="00D225FB" w:rsidP="00964B4C">
      <w:pPr>
        <w:rPr>
          <w:lang w:eastAsia="fr-FR"/>
        </w:rPr>
      </w:pPr>
      <w:r w:rsidRPr="00964B4C">
        <w:rPr>
          <w:lang w:eastAsia="fr-FR"/>
        </w:rPr>
        <w:t xml:space="preserve">En classe B : </w:t>
      </w:r>
      <w:r w:rsidRPr="00964B4C">
        <w:rPr>
          <w:sz w:val="23"/>
          <w:szCs w:val="23"/>
          <w:lang w:eastAsia="fr-FR"/>
        </w:rPr>
        <w:t>255.255.0.0</w:t>
      </w:r>
      <w:r w:rsidR="00964B4C" w:rsidRPr="00964B4C">
        <w:rPr>
          <w:sz w:val="23"/>
          <w:szCs w:val="23"/>
          <w:lang w:eastAsia="fr-FR"/>
        </w:rPr>
        <w:t xml:space="preserve"> (</w:t>
      </w:r>
      <w:proofErr w:type="gramStart"/>
      <w:r w:rsidR="00964B4C" w:rsidRPr="00964B4C">
        <w:t>11111111 .</w:t>
      </w:r>
      <w:proofErr w:type="gramEnd"/>
      <w:r w:rsidR="00964B4C" w:rsidRPr="00964B4C">
        <w:t xml:space="preserve"> </w:t>
      </w:r>
      <w:proofErr w:type="gramStart"/>
      <w:r w:rsidR="00964B4C" w:rsidRPr="00964B4C">
        <w:t>11111111 .</w:t>
      </w:r>
      <w:proofErr w:type="gramEnd"/>
      <w:r w:rsidR="00964B4C" w:rsidRPr="00964B4C">
        <w:t xml:space="preserve"> </w:t>
      </w:r>
      <w:proofErr w:type="gramStart"/>
      <w:r w:rsidR="00964B4C" w:rsidRPr="00964B4C">
        <w:t>00000000 .</w:t>
      </w:r>
      <w:proofErr w:type="gramEnd"/>
      <w:r w:rsidR="00964B4C" w:rsidRPr="00964B4C">
        <w:t xml:space="preserve"> 00000000)</w:t>
      </w:r>
    </w:p>
    <w:p w14:paraId="46093980" w14:textId="77777777" w:rsidR="00D225FB" w:rsidRPr="00964B4C" w:rsidRDefault="00D225FB" w:rsidP="00964B4C">
      <w:pPr>
        <w:rPr>
          <w:lang w:eastAsia="fr-FR"/>
        </w:rPr>
      </w:pPr>
      <w:r w:rsidRPr="00964B4C">
        <w:rPr>
          <w:lang w:eastAsia="fr-FR"/>
        </w:rPr>
        <w:t xml:space="preserve">En classe C : </w:t>
      </w:r>
      <w:r w:rsidRPr="00964B4C">
        <w:rPr>
          <w:sz w:val="23"/>
          <w:szCs w:val="23"/>
          <w:lang w:eastAsia="fr-FR"/>
        </w:rPr>
        <w:t xml:space="preserve">255.255.255.0 </w:t>
      </w:r>
      <w:r w:rsidR="00964B4C" w:rsidRPr="00964B4C">
        <w:rPr>
          <w:sz w:val="23"/>
          <w:szCs w:val="23"/>
          <w:lang w:eastAsia="fr-FR"/>
        </w:rPr>
        <w:t>(</w:t>
      </w:r>
      <w:proofErr w:type="gramStart"/>
      <w:r w:rsidR="00964B4C" w:rsidRPr="00964B4C">
        <w:t>11111111 .</w:t>
      </w:r>
      <w:proofErr w:type="gramEnd"/>
      <w:r w:rsidR="00964B4C" w:rsidRPr="00964B4C">
        <w:t xml:space="preserve"> </w:t>
      </w:r>
      <w:proofErr w:type="gramStart"/>
      <w:r w:rsidR="00964B4C" w:rsidRPr="00964B4C">
        <w:t>11111111 .</w:t>
      </w:r>
      <w:proofErr w:type="gramEnd"/>
      <w:r w:rsidR="00964B4C" w:rsidRPr="00964B4C">
        <w:t xml:space="preserve"> </w:t>
      </w:r>
      <w:proofErr w:type="gramStart"/>
      <w:r w:rsidR="00964B4C" w:rsidRPr="00964B4C">
        <w:t>11111111 .</w:t>
      </w:r>
      <w:proofErr w:type="gramEnd"/>
      <w:r w:rsidR="00964B4C" w:rsidRPr="00964B4C">
        <w:t xml:space="preserve"> 00000000)</w:t>
      </w:r>
    </w:p>
    <w:p w14:paraId="6AEFBFA9" w14:textId="77777777" w:rsidR="00BA5427" w:rsidRDefault="00BA5427" w:rsidP="00C439B1">
      <w:pPr>
        <w:rPr>
          <w:lang w:eastAsia="fr-FR"/>
        </w:rPr>
      </w:pPr>
    </w:p>
    <w:p w14:paraId="0A98A046" w14:textId="77777777" w:rsidR="00D225FB" w:rsidRPr="00D225FB" w:rsidRDefault="00D225FB" w:rsidP="00C439B1">
      <w:pPr>
        <w:rPr>
          <w:lang w:eastAsia="fr-FR"/>
        </w:rPr>
      </w:pPr>
      <w:r w:rsidRPr="00D225FB">
        <w:rPr>
          <w:lang w:eastAsia="fr-FR"/>
        </w:rPr>
        <w:t xml:space="preserve">Pour déterminer l’adresse réseau à partir d’une adresse IP, on effectue l’opération logique suivante </w:t>
      </w:r>
    </w:p>
    <w:p w14:paraId="1C4943DF" w14:textId="77777777" w:rsidR="00D225FB" w:rsidRDefault="00D225FB" w:rsidP="00C439B1">
      <w:pPr>
        <w:rPr>
          <w:lang w:eastAsia="fr-FR"/>
        </w:rPr>
      </w:pPr>
    </w:p>
    <w:p w14:paraId="41BD7C75" w14:textId="77777777" w:rsidR="00D225FB" w:rsidRPr="001132DF" w:rsidRDefault="00D225FB" w:rsidP="00C439B1">
      <w:pPr>
        <w:pStyle w:val="Sansinterligne"/>
        <w:jc w:val="center"/>
        <w:rPr>
          <w:color w:val="FFFFFF" w:themeColor="background1"/>
          <w:bdr w:val="single" w:sz="12" w:space="0" w:color="auto"/>
          <w:lang w:eastAsia="fr-FR"/>
        </w:rPr>
      </w:pPr>
      <w:r w:rsidRPr="001132DF">
        <w:rPr>
          <w:color w:val="FFFFFF" w:themeColor="background1"/>
          <w:bdr w:val="single" w:sz="12" w:space="0" w:color="auto"/>
          <w:lang w:eastAsia="fr-FR"/>
        </w:rPr>
        <w:t>Adresse réseau = (Adresse IP) ET</w:t>
      </w:r>
      <w:r w:rsidR="00C439B1" w:rsidRPr="001132DF">
        <w:rPr>
          <w:color w:val="FFFFFF" w:themeColor="background1"/>
          <w:bdr w:val="single" w:sz="12" w:space="0" w:color="auto"/>
          <w:lang w:eastAsia="fr-FR"/>
        </w:rPr>
        <w:t xml:space="preserve"> binaire</w:t>
      </w:r>
      <w:r w:rsidRPr="001132DF">
        <w:rPr>
          <w:color w:val="FFFFFF" w:themeColor="background1"/>
          <w:bdr w:val="single" w:sz="12" w:space="0" w:color="auto"/>
          <w:lang w:eastAsia="fr-FR"/>
        </w:rPr>
        <w:t xml:space="preserve"> (masque)</w:t>
      </w:r>
    </w:p>
    <w:p w14:paraId="1D5C620F" w14:textId="77777777" w:rsidR="00D225FB" w:rsidRDefault="00D225FB" w:rsidP="00C439B1">
      <w:pPr>
        <w:rPr>
          <w:lang w:eastAsia="fr-FR"/>
        </w:rPr>
      </w:pPr>
    </w:p>
    <w:p w14:paraId="7C2A8CD9" w14:textId="77777777" w:rsidR="00D225FB" w:rsidRPr="00E42362" w:rsidRDefault="00D225FB" w:rsidP="00C439B1">
      <w:pPr>
        <w:rPr>
          <w:sz w:val="22"/>
        </w:rPr>
      </w:pPr>
      <w:r w:rsidRPr="00E42362">
        <w:rPr>
          <w:sz w:val="22"/>
        </w:rPr>
        <w:t xml:space="preserve">Exemple : 132.90.114.1 (classe B) associé au masque de sous-réseau 255.255.0.0 </w:t>
      </w:r>
    </w:p>
    <w:p w14:paraId="076A51E7" w14:textId="77777777" w:rsidR="00D225FB" w:rsidRDefault="00D225FB" w:rsidP="00C439B1">
      <w:pPr>
        <w:rPr>
          <w:lang w:eastAsia="fr-FR"/>
        </w:rPr>
      </w:pPr>
    </w:p>
    <w:p w14:paraId="14D4C225" w14:textId="77777777" w:rsidR="00D225FB" w:rsidRDefault="00C439B1" w:rsidP="00C439B1">
      <w:pPr>
        <w:rPr>
          <w:lang w:eastAsia="fr-FR"/>
        </w:rPr>
      </w:pPr>
      <w:proofErr w:type="gramStart"/>
      <w:r>
        <w:rPr>
          <w:lang w:eastAsia="fr-FR"/>
        </w:rPr>
        <w:t xml:space="preserve">Adresse </w:t>
      </w:r>
      <w:r>
        <w:t xml:space="preserve"> </w:t>
      </w:r>
      <w:r w:rsidRPr="00FC223F">
        <w:rPr>
          <w:color w:val="FF0000"/>
        </w:rPr>
        <w:t>132.90</w:t>
      </w:r>
      <w:r>
        <w:t>.</w:t>
      </w:r>
      <w:r w:rsidRPr="00FC223F">
        <w:rPr>
          <w:color w:val="00B050"/>
        </w:rPr>
        <w:t>114.1</w:t>
      </w:r>
      <w:proofErr w:type="gramEnd"/>
      <w:r>
        <w:rPr>
          <w:color w:val="00B050"/>
        </w:rPr>
        <w:t xml:space="preserve"> </w:t>
      </w:r>
      <w:r>
        <w:rPr>
          <w:lang w:eastAsia="fr-FR"/>
        </w:rPr>
        <w:t xml:space="preserve">s’écrie en binaire </w:t>
      </w:r>
      <w:r w:rsidRPr="00021903">
        <w:rPr>
          <w:color w:val="FFFFFF" w:themeColor="background1"/>
        </w:rPr>
        <w:t>10000100 . 01011010 . 01110010 . 00000001</w:t>
      </w:r>
    </w:p>
    <w:p w14:paraId="4128B3E6" w14:textId="77777777" w:rsidR="00D225FB" w:rsidRDefault="00D225FB" w:rsidP="00C439B1">
      <w:r>
        <w:t xml:space="preserve">Masque : </w:t>
      </w:r>
      <w:r w:rsidRPr="00790390">
        <w:rPr>
          <w:color w:val="0070C0"/>
        </w:rPr>
        <w:t>255.255.0.0</w:t>
      </w:r>
      <w:r w:rsidR="00C439B1">
        <w:rPr>
          <w:color w:val="0070C0"/>
        </w:rPr>
        <w:t xml:space="preserve"> </w:t>
      </w:r>
      <w:r w:rsidR="00C439B1">
        <w:t xml:space="preserve">s'écrit en </w:t>
      </w:r>
      <w:proofErr w:type="gramStart"/>
      <w:r w:rsidR="00C439B1">
        <w:t>binaire:</w:t>
      </w:r>
      <w:proofErr w:type="gramEnd"/>
      <w:r w:rsidR="00C439B1" w:rsidRPr="00C439B1">
        <w:rPr>
          <w:color w:val="0070C0"/>
        </w:rPr>
        <w:t xml:space="preserve"> </w:t>
      </w:r>
      <w:r w:rsidR="00C439B1" w:rsidRPr="00021903">
        <w:rPr>
          <w:color w:val="FFFFFF" w:themeColor="background1"/>
        </w:rPr>
        <w:t>11111111 . 11111111 . 00000000 . 00000000</w:t>
      </w:r>
      <w:r>
        <w:rPr>
          <w:color w:val="0070C0"/>
        </w:rPr>
        <w:tab/>
      </w:r>
      <w:r>
        <w:t xml:space="preserve"> </w:t>
      </w:r>
    </w:p>
    <w:p w14:paraId="518A49B5" w14:textId="77777777" w:rsidR="00D225FB" w:rsidRDefault="00C439B1" w:rsidP="00C439B1">
      <w:r>
        <w:t>ET binaire :                                                    -------------------------------------------------------------</w:t>
      </w:r>
      <w:r w:rsidR="00D225FB">
        <w:tab/>
      </w:r>
    </w:p>
    <w:p w14:paraId="413A85B6" w14:textId="77777777" w:rsidR="00D225FB" w:rsidRPr="00021903" w:rsidRDefault="00C439B1" w:rsidP="00C439B1">
      <w:pPr>
        <w:rPr>
          <w:color w:val="FFFFFF" w:themeColor="background1"/>
        </w:rPr>
      </w:pPr>
      <w:r w:rsidRPr="00021903">
        <w:rPr>
          <w:color w:val="FFFFFF" w:themeColor="background1"/>
        </w:rPr>
        <w:t xml:space="preserve">                                                                  </w:t>
      </w:r>
      <w:r w:rsidR="00D225FB" w:rsidRPr="00021903">
        <w:rPr>
          <w:color w:val="FFFFFF" w:themeColor="background1"/>
        </w:rPr>
        <w:t>10000100 . 01011010 . 00000000 . 00000000</w:t>
      </w:r>
    </w:p>
    <w:p w14:paraId="7D28729A" w14:textId="77777777" w:rsidR="00D225FB" w:rsidRDefault="00D225FB" w:rsidP="00C439B1"/>
    <w:p w14:paraId="13C175D5" w14:textId="77777777" w:rsidR="00D225FB" w:rsidRDefault="00D225FB" w:rsidP="00C439B1">
      <w:r>
        <w:t xml:space="preserve">L'adresse du réseau est donc : </w:t>
      </w:r>
      <w:r w:rsidRPr="00021903">
        <w:rPr>
          <w:color w:val="FFFFFF" w:themeColor="background1"/>
        </w:rPr>
        <w:t>132.90.0.0</w:t>
      </w:r>
    </w:p>
    <w:p w14:paraId="7FD237D4" w14:textId="77777777" w:rsidR="0020114E" w:rsidRDefault="0020114E">
      <w:pPr>
        <w:spacing w:after="200" w:line="276" w:lineRule="auto"/>
        <w:jc w:val="left"/>
        <w:rPr>
          <w:lang w:eastAsia="fr-FR"/>
        </w:rPr>
      </w:pPr>
      <w:r>
        <w:rPr>
          <w:lang w:eastAsia="fr-FR"/>
        </w:rPr>
        <w:br w:type="page"/>
      </w:r>
    </w:p>
    <w:p w14:paraId="3EB4BCD9" w14:textId="77777777" w:rsidR="0020114E" w:rsidRDefault="0020114E" w:rsidP="0020114E">
      <w:pPr>
        <w:pStyle w:val="Titre3"/>
      </w:pPr>
      <w:r>
        <w:lastRenderedPageBreak/>
        <w:t>Applications :</w:t>
      </w:r>
    </w:p>
    <w:p w14:paraId="36BD9BFC" w14:textId="77777777" w:rsidR="0020114E" w:rsidRDefault="0020114E" w:rsidP="00964B4C">
      <w:r w:rsidRPr="0032670C">
        <w:rPr>
          <w:b/>
          <w:u w:val="single"/>
        </w:rPr>
        <w:t>Q</w:t>
      </w:r>
      <w:r>
        <w:rPr>
          <w:b/>
          <w:u w:val="single"/>
        </w:rPr>
        <w:t>1</w:t>
      </w:r>
      <w:r>
        <w:t> : Quel est le résultat du masque 0110 0011 sur le mot : 1010 0110 ?</w:t>
      </w:r>
    </w:p>
    <w:p w14:paraId="2315F382" w14:textId="77777777" w:rsidR="0020114E" w:rsidRDefault="0020114E" w:rsidP="00964B4C">
      <w:pPr>
        <w:pStyle w:val="Paragraphedeliste"/>
        <w:numPr>
          <w:ilvl w:val="0"/>
          <w:numId w:val="32"/>
        </w:numPr>
      </w:pPr>
      <w:r>
        <w:t>0010 0010</w:t>
      </w:r>
    </w:p>
    <w:p w14:paraId="1C2B775A" w14:textId="77777777" w:rsidR="0020114E" w:rsidRDefault="0020114E" w:rsidP="00964B4C">
      <w:pPr>
        <w:pStyle w:val="Paragraphedeliste"/>
        <w:numPr>
          <w:ilvl w:val="0"/>
          <w:numId w:val="32"/>
        </w:numPr>
      </w:pPr>
      <w:r>
        <w:t>1000 0100</w:t>
      </w:r>
    </w:p>
    <w:p w14:paraId="4A8E8938" w14:textId="77777777" w:rsidR="0020114E" w:rsidRPr="00C10B0A" w:rsidRDefault="0020114E" w:rsidP="00964B4C">
      <w:pPr>
        <w:pStyle w:val="Paragraphedeliste"/>
        <w:numPr>
          <w:ilvl w:val="0"/>
          <w:numId w:val="32"/>
        </w:numPr>
      </w:pPr>
      <w:r>
        <w:t>1110 0111</w:t>
      </w:r>
    </w:p>
    <w:p w14:paraId="5932F4CC" w14:textId="77777777" w:rsidR="0020114E" w:rsidRDefault="0020114E" w:rsidP="00964B4C"/>
    <w:p w14:paraId="12E60C94" w14:textId="77777777" w:rsidR="0020114E" w:rsidRDefault="0020114E" w:rsidP="00964B4C"/>
    <w:p w14:paraId="1E7D54C5" w14:textId="77777777" w:rsidR="0020114E" w:rsidRPr="0020114E" w:rsidRDefault="0020114E" w:rsidP="00964B4C">
      <w:pPr>
        <w:rPr>
          <w:rFonts w:eastAsia="Times New Roman"/>
          <w:sz w:val="24"/>
        </w:rPr>
      </w:pPr>
      <w:r w:rsidRPr="0032670C">
        <w:rPr>
          <w:b/>
          <w:u w:val="single"/>
        </w:rPr>
        <w:t>Q</w:t>
      </w:r>
      <w:r>
        <w:rPr>
          <w:b/>
          <w:u w:val="single"/>
        </w:rPr>
        <w:t>2</w:t>
      </w:r>
      <w:r>
        <w:t xml:space="preserve"> : </w:t>
      </w:r>
      <w:r w:rsidRPr="0020114E">
        <w:rPr>
          <w:rFonts w:eastAsia="Times New Roman"/>
          <w:sz w:val="24"/>
        </w:rPr>
        <w:t xml:space="preserve">Pour les adresses suivantes : </w:t>
      </w:r>
    </w:p>
    <w:p w14:paraId="4929DC96" w14:textId="77777777" w:rsidR="0020114E" w:rsidRPr="00964B4C" w:rsidRDefault="0020114E" w:rsidP="00964B4C">
      <w:pPr>
        <w:pStyle w:val="Paragraphedeliste"/>
        <w:numPr>
          <w:ilvl w:val="0"/>
          <w:numId w:val="33"/>
        </w:numPr>
        <w:rPr>
          <w:rFonts w:ascii="Times New Roman" w:eastAsia="Times New Roman" w:hAnsi="Times New Roman" w:cs="Times New Roman"/>
          <w:sz w:val="24"/>
          <w:szCs w:val="24"/>
          <w:lang w:eastAsia="fr-FR"/>
        </w:rPr>
      </w:pPr>
      <w:r w:rsidRPr="00964B4C">
        <w:rPr>
          <w:rFonts w:ascii="Times New Roman" w:eastAsia="Times New Roman" w:hAnsi="Times New Roman" w:cs="Times New Roman"/>
          <w:sz w:val="24"/>
          <w:szCs w:val="24"/>
          <w:lang w:eastAsia="fr-FR"/>
        </w:rPr>
        <w:t>145.245.45.225</w:t>
      </w:r>
    </w:p>
    <w:p w14:paraId="66004A38" w14:textId="77777777" w:rsidR="0020114E" w:rsidRPr="00964B4C" w:rsidRDefault="0020114E" w:rsidP="00964B4C">
      <w:pPr>
        <w:pStyle w:val="Paragraphedeliste"/>
        <w:numPr>
          <w:ilvl w:val="0"/>
          <w:numId w:val="33"/>
        </w:numPr>
        <w:rPr>
          <w:rFonts w:ascii="Times New Roman" w:eastAsia="Times New Roman" w:hAnsi="Times New Roman" w:cs="Times New Roman"/>
          <w:sz w:val="24"/>
          <w:szCs w:val="24"/>
          <w:lang w:eastAsia="fr-FR"/>
        </w:rPr>
      </w:pPr>
      <w:r w:rsidRPr="00964B4C">
        <w:rPr>
          <w:rFonts w:ascii="Times New Roman" w:eastAsia="Times New Roman" w:hAnsi="Times New Roman" w:cs="Times New Roman"/>
          <w:sz w:val="24"/>
          <w:szCs w:val="24"/>
          <w:lang w:eastAsia="fr-FR"/>
        </w:rPr>
        <w:t>202.2.48.149</w:t>
      </w:r>
    </w:p>
    <w:p w14:paraId="342C3D7B" w14:textId="77777777" w:rsidR="0020114E" w:rsidRPr="00964B4C" w:rsidRDefault="0020114E" w:rsidP="00964B4C">
      <w:pPr>
        <w:pStyle w:val="Paragraphedeliste"/>
        <w:numPr>
          <w:ilvl w:val="0"/>
          <w:numId w:val="33"/>
        </w:numPr>
        <w:rPr>
          <w:rFonts w:ascii="Times New Roman" w:eastAsia="Times New Roman" w:hAnsi="Times New Roman" w:cs="Times New Roman"/>
          <w:sz w:val="24"/>
          <w:szCs w:val="24"/>
          <w:lang w:eastAsia="fr-FR"/>
        </w:rPr>
      </w:pPr>
      <w:r w:rsidRPr="00964B4C">
        <w:rPr>
          <w:rFonts w:ascii="Times New Roman" w:eastAsia="Times New Roman" w:hAnsi="Times New Roman" w:cs="Times New Roman"/>
          <w:sz w:val="24"/>
          <w:szCs w:val="24"/>
          <w:lang w:eastAsia="fr-FR"/>
        </w:rPr>
        <w:t>97.124.36.142</w:t>
      </w:r>
    </w:p>
    <w:p w14:paraId="203F6A2F" w14:textId="77777777" w:rsidR="0020114E" w:rsidRPr="0020114E" w:rsidRDefault="0020114E" w:rsidP="00964B4C">
      <w:pPr>
        <w:rPr>
          <w:rFonts w:ascii="Times New Roman" w:eastAsia="Times New Roman" w:hAnsi="Times New Roman" w:cs="Times New Roman"/>
          <w:sz w:val="24"/>
          <w:szCs w:val="24"/>
          <w:lang w:eastAsia="fr-FR"/>
        </w:rPr>
      </w:pPr>
      <w:r w:rsidRPr="0020114E">
        <w:rPr>
          <w:rFonts w:ascii="Times New Roman" w:eastAsia="Times New Roman" w:hAnsi="Times New Roman" w:cs="Times New Roman"/>
          <w:sz w:val="24"/>
          <w:szCs w:val="24"/>
          <w:lang w:eastAsia="fr-FR"/>
        </w:rPr>
        <w:t xml:space="preserve">Donnez : </w:t>
      </w:r>
    </w:p>
    <w:p w14:paraId="3BD94007" w14:textId="77777777" w:rsidR="0020114E" w:rsidRPr="00964B4C" w:rsidRDefault="0020114E" w:rsidP="00964B4C">
      <w:pPr>
        <w:pStyle w:val="Paragraphedeliste"/>
        <w:numPr>
          <w:ilvl w:val="0"/>
          <w:numId w:val="34"/>
        </w:numPr>
        <w:rPr>
          <w:rFonts w:ascii="Times New Roman" w:eastAsia="Times New Roman" w:hAnsi="Times New Roman" w:cs="Times New Roman"/>
          <w:sz w:val="24"/>
          <w:szCs w:val="24"/>
          <w:lang w:eastAsia="fr-FR"/>
        </w:rPr>
      </w:pPr>
      <w:r w:rsidRPr="00964B4C">
        <w:rPr>
          <w:rFonts w:ascii="Times New Roman" w:eastAsia="Times New Roman" w:hAnsi="Times New Roman" w:cs="Times New Roman"/>
          <w:sz w:val="24"/>
          <w:szCs w:val="24"/>
          <w:lang w:eastAsia="fr-FR"/>
        </w:rPr>
        <w:t>La classe d'adresse.</w:t>
      </w:r>
    </w:p>
    <w:p w14:paraId="187A13CD" w14:textId="77777777" w:rsidR="0020114E" w:rsidRPr="00964B4C" w:rsidRDefault="0020114E" w:rsidP="00964B4C">
      <w:pPr>
        <w:pStyle w:val="Paragraphedeliste"/>
        <w:numPr>
          <w:ilvl w:val="0"/>
          <w:numId w:val="34"/>
        </w:numPr>
        <w:rPr>
          <w:rFonts w:ascii="Times New Roman" w:eastAsia="Times New Roman" w:hAnsi="Times New Roman" w:cs="Times New Roman"/>
          <w:sz w:val="24"/>
          <w:szCs w:val="24"/>
          <w:lang w:eastAsia="fr-FR"/>
        </w:rPr>
      </w:pPr>
      <w:r w:rsidRPr="00964B4C">
        <w:rPr>
          <w:rFonts w:ascii="Times New Roman" w:eastAsia="Times New Roman" w:hAnsi="Times New Roman" w:cs="Times New Roman"/>
          <w:sz w:val="24"/>
          <w:szCs w:val="24"/>
          <w:lang w:eastAsia="fr-FR"/>
        </w:rPr>
        <w:t>Le masque réseau par défaut.</w:t>
      </w:r>
    </w:p>
    <w:p w14:paraId="1E566F59" w14:textId="77777777" w:rsidR="0020114E" w:rsidRPr="00964B4C" w:rsidRDefault="0020114E" w:rsidP="00964B4C">
      <w:pPr>
        <w:pStyle w:val="Paragraphedeliste"/>
        <w:numPr>
          <w:ilvl w:val="0"/>
          <w:numId w:val="34"/>
        </w:numPr>
        <w:rPr>
          <w:rFonts w:ascii="Times New Roman" w:eastAsia="Times New Roman" w:hAnsi="Times New Roman" w:cs="Times New Roman"/>
          <w:sz w:val="24"/>
          <w:szCs w:val="24"/>
          <w:lang w:eastAsia="fr-FR"/>
        </w:rPr>
      </w:pPr>
      <w:r w:rsidRPr="00964B4C">
        <w:rPr>
          <w:rFonts w:ascii="Times New Roman" w:eastAsia="Times New Roman" w:hAnsi="Times New Roman" w:cs="Times New Roman"/>
          <w:sz w:val="24"/>
          <w:szCs w:val="24"/>
          <w:lang w:eastAsia="fr-FR"/>
        </w:rPr>
        <w:t>L'adresse réseau.</w:t>
      </w:r>
    </w:p>
    <w:p w14:paraId="74FA74EF" w14:textId="77777777" w:rsidR="0020114E" w:rsidRPr="00C10B0A" w:rsidRDefault="0020114E" w:rsidP="0020114E">
      <w:pPr>
        <w:rPr>
          <w:rFonts w:ascii="Arial" w:hAnsi="Arial" w:cs="Arial"/>
        </w:rPr>
      </w:pPr>
    </w:p>
    <w:p w14:paraId="4764D93A" w14:textId="77777777" w:rsidR="0024362A" w:rsidRDefault="0024362A" w:rsidP="0024362A">
      <w:pPr>
        <w:pStyle w:val="Titre1"/>
      </w:pPr>
      <w:r>
        <w:t>Transport de l’information</w:t>
      </w:r>
    </w:p>
    <w:p w14:paraId="02EE6F33" w14:textId="77777777" w:rsidR="0024362A" w:rsidRDefault="0024362A" w:rsidP="0024362A">
      <w:r w:rsidRPr="00AA0D72">
        <w:t xml:space="preserve">Pour communiquer, les appareils ont besoin d'être interconnectés physiquement. Pour cela il existe plusieurs possibilités. </w:t>
      </w:r>
    </w:p>
    <w:p w14:paraId="102CA4F0" w14:textId="77777777" w:rsidR="0024362A" w:rsidRPr="00AA0D72" w:rsidRDefault="0024362A" w:rsidP="0024362A"/>
    <w:p w14:paraId="1BC04184" w14:textId="77777777" w:rsidR="0024362A" w:rsidRPr="00AA0D72" w:rsidRDefault="0024362A" w:rsidP="0024362A">
      <w:pPr>
        <w:rPr>
          <w:b/>
          <w:bCs/>
          <w:u w:val="single"/>
        </w:rPr>
      </w:pPr>
      <w:r w:rsidRPr="00AA0D72">
        <w:rPr>
          <w:b/>
          <w:bCs/>
          <w:u w:val="single"/>
        </w:rPr>
        <w:t>Câble coaxial – Signal électrique</w:t>
      </w:r>
    </w:p>
    <w:p w14:paraId="399E2385" w14:textId="77777777" w:rsidR="0024362A" w:rsidRPr="00AA0D72" w:rsidRDefault="0024362A" w:rsidP="0024362A">
      <w:r>
        <w:rPr>
          <w:b/>
          <w:bCs/>
          <w:noProof/>
          <w:u w:val="single"/>
          <w:lang w:eastAsia="fr-FR"/>
        </w:rPr>
        <w:drawing>
          <wp:anchor distT="0" distB="0" distL="114300" distR="114300" simplePos="0" relativeHeight="251661312" behindDoc="0" locked="0" layoutInCell="1" allowOverlap="1" wp14:anchorId="18BDEAD2" wp14:editId="48E64478">
            <wp:simplePos x="0" y="0"/>
            <wp:positionH relativeFrom="column">
              <wp:posOffset>19050</wp:posOffset>
            </wp:positionH>
            <wp:positionV relativeFrom="paragraph">
              <wp:posOffset>41910</wp:posOffset>
            </wp:positionV>
            <wp:extent cx="1189355" cy="985520"/>
            <wp:effectExtent l="19050" t="0" r="0" b="0"/>
            <wp:wrapSquare wrapText="bothSides"/>
            <wp:docPr id="6" name="Image 11" descr="struture-cable-coaxia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descr="struture-cable-coaxial.gif"/>
                    <pic:cNvPicPr>
                      <a:picLocks noChangeAspect="1" noChangeArrowheads="1"/>
                    </pic:cNvPicPr>
                  </pic:nvPicPr>
                  <pic:blipFill>
                    <a:blip r:embed="rId18"/>
                    <a:srcRect/>
                    <a:stretch>
                      <a:fillRect/>
                    </a:stretch>
                  </pic:blipFill>
                  <pic:spPr bwMode="auto">
                    <a:xfrm>
                      <a:off x="0" y="0"/>
                      <a:ext cx="1189355" cy="985520"/>
                    </a:xfrm>
                    <a:prstGeom prst="rect">
                      <a:avLst/>
                    </a:prstGeom>
                    <a:noFill/>
                    <a:ln w="9525">
                      <a:noFill/>
                      <a:miter lim="800000"/>
                      <a:headEnd/>
                      <a:tailEnd/>
                    </a:ln>
                  </pic:spPr>
                </pic:pic>
              </a:graphicData>
            </a:graphic>
          </wp:anchor>
        </w:drawing>
      </w:r>
      <w:r w:rsidRPr="00AA0D72">
        <w:t xml:space="preserve">Débit max : </w:t>
      </w:r>
      <w:r w:rsidRPr="00AA0D72">
        <w:rPr>
          <w:b/>
          <w:bCs/>
        </w:rPr>
        <w:t>10Mb/s</w:t>
      </w:r>
    </w:p>
    <w:p w14:paraId="02C5727F" w14:textId="77777777" w:rsidR="0024362A" w:rsidRPr="00AA0D72" w:rsidRDefault="0024362A" w:rsidP="0024362A">
      <w:r w:rsidRPr="00AA0D72">
        <w:t xml:space="preserve"> Longueur de câble : </w:t>
      </w:r>
      <w:r w:rsidRPr="00AA0D72">
        <w:rPr>
          <w:b/>
          <w:bCs/>
        </w:rPr>
        <w:t>500 mètres</w:t>
      </w:r>
    </w:p>
    <w:p w14:paraId="6BC6290F" w14:textId="77777777" w:rsidR="0024362A" w:rsidRPr="00AA0D72" w:rsidRDefault="0024362A" w:rsidP="0024362A">
      <w:r w:rsidRPr="00AA0D72">
        <w:t xml:space="preserve"> Topologie physique : </w:t>
      </w:r>
      <w:r w:rsidRPr="00AA0D72">
        <w:rPr>
          <w:b/>
          <w:bCs/>
        </w:rPr>
        <w:t>Bus</w:t>
      </w:r>
    </w:p>
    <w:p w14:paraId="2C2203C3" w14:textId="77777777" w:rsidR="0024362A" w:rsidRPr="00AA0D72" w:rsidRDefault="0024362A" w:rsidP="0024362A"/>
    <w:p w14:paraId="2FF71C31" w14:textId="77777777" w:rsidR="0024362A" w:rsidRDefault="0024362A" w:rsidP="0024362A"/>
    <w:p w14:paraId="3601612A" w14:textId="77777777" w:rsidR="0024362A" w:rsidRDefault="0024362A" w:rsidP="0024362A"/>
    <w:p w14:paraId="6DF9482B" w14:textId="77777777" w:rsidR="0024362A" w:rsidRDefault="0024362A" w:rsidP="0024362A"/>
    <w:p w14:paraId="0F529781" w14:textId="77777777" w:rsidR="0020114E" w:rsidRPr="00AA0D72" w:rsidRDefault="0020114E" w:rsidP="0024362A"/>
    <w:p w14:paraId="6E8AE955" w14:textId="77777777" w:rsidR="0024362A" w:rsidRPr="00AA0D72" w:rsidRDefault="0024362A" w:rsidP="0024362A">
      <w:pPr>
        <w:rPr>
          <w:b/>
          <w:bCs/>
          <w:u w:val="single"/>
        </w:rPr>
      </w:pPr>
      <w:r w:rsidRPr="00AA0D72">
        <w:rPr>
          <w:b/>
          <w:bCs/>
          <w:u w:val="single"/>
        </w:rPr>
        <w:t>Paire torsadée – Signal électrique</w:t>
      </w:r>
    </w:p>
    <w:p w14:paraId="622647EE" w14:textId="77777777" w:rsidR="0024362A" w:rsidRPr="00AA0D72" w:rsidRDefault="0024362A" w:rsidP="0024362A">
      <w:r>
        <w:rPr>
          <w:b/>
          <w:bCs/>
          <w:noProof/>
          <w:u w:val="single"/>
          <w:lang w:eastAsia="fr-FR"/>
        </w:rPr>
        <w:drawing>
          <wp:anchor distT="0" distB="0" distL="114300" distR="114300" simplePos="0" relativeHeight="251662336" behindDoc="0" locked="0" layoutInCell="1" allowOverlap="1" wp14:anchorId="44DD82B0" wp14:editId="00EB84A4">
            <wp:simplePos x="0" y="0"/>
            <wp:positionH relativeFrom="column">
              <wp:posOffset>19050</wp:posOffset>
            </wp:positionH>
            <wp:positionV relativeFrom="paragraph">
              <wp:posOffset>55880</wp:posOffset>
            </wp:positionV>
            <wp:extent cx="2018030" cy="933450"/>
            <wp:effectExtent l="19050" t="0" r="1270" b="0"/>
            <wp:wrapSquare wrapText="bothSides"/>
            <wp:docPr id="3" name="Image 12" descr="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 descr="image002.gif"/>
                    <pic:cNvPicPr>
                      <a:picLocks noChangeAspect="1" noChangeArrowheads="1"/>
                    </pic:cNvPicPr>
                  </pic:nvPicPr>
                  <pic:blipFill>
                    <a:blip r:embed="rId19"/>
                    <a:srcRect/>
                    <a:stretch>
                      <a:fillRect/>
                    </a:stretch>
                  </pic:blipFill>
                  <pic:spPr bwMode="auto">
                    <a:xfrm>
                      <a:off x="0" y="0"/>
                      <a:ext cx="2018030" cy="933450"/>
                    </a:xfrm>
                    <a:prstGeom prst="rect">
                      <a:avLst/>
                    </a:prstGeom>
                    <a:noFill/>
                    <a:ln w="9525">
                      <a:noFill/>
                      <a:miter lim="800000"/>
                      <a:headEnd/>
                      <a:tailEnd/>
                    </a:ln>
                  </pic:spPr>
                </pic:pic>
              </a:graphicData>
            </a:graphic>
          </wp:anchor>
        </w:drawing>
      </w:r>
      <w:r w:rsidRPr="00AA0D72">
        <w:t xml:space="preserve">Débit max : </w:t>
      </w:r>
      <w:r w:rsidRPr="00AA0D72">
        <w:rPr>
          <w:b/>
          <w:bCs/>
        </w:rPr>
        <w:t>1000Mb/s</w:t>
      </w:r>
    </w:p>
    <w:p w14:paraId="71A25E95" w14:textId="77777777" w:rsidR="0024362A" w:rsidRPr="00AA0D72" w:rsidRDefault="0024362A" w:rsidP="0024362A">
      <w:r w:rsidRPr="00AA0D72">
        <w:t xml:space="preserve"> Longueur de câble : </w:t>
      </w:r>
      <w:r w:rsidRPr="00AA0D72">
        <w:rPr>
          <w:b/>
          <w:bCs/>
        </w:rPr>
        <w:t>100 mètres</w:t>
      </w:r>
    </w:p>
    <w:p w14:paraId="7D137442" w14:textId="77777777" w:rsidR="0024362A" w:rsidRPr="00AA0D72" w:rsidRDefault="0024362A" w:rsidP="0024362A">
      <w:r w:rsidRPr="00AA0D72">
        <w:t xml:space="preserve"> Topologie physique : </w:t>
      </w:r>
      <w:r w:rsidRPr="00AA0D72">
        <w:rPr>
          <w:b/>
          <w:bCs/>
        </w:rPr>
        <w:t>Etoile</w:t>
      </w:r>
    </w:p>
    <w:p w14:paraId="6E600B2C" w14:textId="77777777" w:rsidR="0024362A" w:rsidRPr="00AA0D72" w:rsidRDefault="0024362A" w:rsidP="0024362A"/>
    <w:p w14:paraId="75999948" w14:textId="77777777" w:rsidR="0024362A" w:rsidRDefault="0024362A" w:rsidP="0024362A"/>
    <w:p w14:paraId="209A5A91" w14:textId="77777777" w:rsidR="0024362A" w:rsidRDefault="0024362A" w:rsidP="0024362A"/>
    <w:p w14:paraId="5C912672" w14:textId="77777777" w:rsidR="0024362A" w:rsidRDefault="0024362A" w:rsidP="0024362A"/>
    <w:p w14:paraId="477CBEFA" w14:textId="77777777" w:rsidR="0020114E" w:rsidRPr="00AA0D72" w:rsidRDefault="0020114E" w:rsidP="0024362A"/>
    <w:p w14:paraId="17B75550" w14:textId="77777777" w:rsidR="0024362A" w:rsidRPr="00AA0D72" w:rsidRDefault="0024362A" w:rsidP="0024362A">
      <w:pPr>
        <w:rPr>
          <w:b/>
          <w:bCs/>
          <w:u w:val="single"/>
        </w:rPr>
      </w:pPr>
      <w:r w:rsidRPr="00AA0D72">
        <w:rPr>
          <w:b/>
          <w:bCs/>
          <w:u w:val="single"/>
        </w:rPr>
        <w:t>Fibre optique – Signal lumineux</w:t>
      </w:r>
    </w:p>
    <w:p w14:paraId="6F50A564" w14:textId="77777777" w:rsidR="0024362A" w:rsidRPr="00AA0D72" w:rsidRDefault="0024362A" w:rsidP="0024362A">
      <w:r>
        <w:rPr>
          <w:noProof/>
          <w:lang w:eastAsia="fr-FR"/>
        </w:rPr>
        <w:drawing>
          <wp:anchor distT="0" distB="0" distL="114300" distR="114300" simplePos="0" relativeHeight="251663360" behindDoc="0" locked="0" layoutInCell="1" allowOverlap="1" wp14:anchorId="664C2DDD" wp14:editId="13887086">
            <wp:simplePos x="0" y="0"/>
            <wp:positionH relativeFrom="column">
              <wp:posOffset>19685</wp:posOffset>
            </wp:positionH>
            <wp:positionV relativeFrom="paragraph">
              <wp:posOffset>10795</wp:posOffset>
            </wp:positionV>
            <wp:extent cx="1399540" cy="964565"/>
            <wp:effectExtent l="19050" t="0" r="0" b="0"/>
            <wp:wrapSquare wrapText="bothSides"/>
            <wp:docPr id="4" name="Image 13" descr="Fibreoptique-ca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descr="Fibreoptique-cable.png"/>
                    <pic:cNvPicPr>
                      <a:picLocks noChangeAspect="1" noChangeArrowheads="1"/>
                    </pic:cNvPicPr>
                  </pic:nvPicPr>
                  <pic:blipFill>
                    <a:blip r:embed="rId20"/>
                    <a:srcRect/>
                    <a:stretch>
                      <a:fillRect/>
                    </a:stretch>
                  </pic:blipFill>
                  <pic:spPr bwMode="auto">
                    <a:xfrm>
                      <a:off x="0" y="0"/>
                      <a:ext cx="1399540" cy="964565"/>
                    </a:xfrm>
                    <a:prstGeom prst="rect">
                      <a:avLst/>
                    </a:prstGeom>
                    <a:noFill/>
                    <a:ln w="9525">
                      <a:noFill/>
                      <a:miter lim="800000"/>
                      <a:headEnd/>
                      <a:tailEnd/>
                    </a:ln>
                  </pic:spPr>
                </pic:pic>
              </a:graphicData>
            </a:graphic>
          </wp:anchor>
        </w:drawing>
      </w:r>
      <w:r w:rsidRPr="00AA0D72">
        <w:t xml:space="preserve">Débit max : </w:t>
      </w:r>
      <w:r w:rsidRPr="00AA0D72">
        <w:rPr>
          <w:b/>
          <w:bCs/>
        </w:rPr>
        <w:t>de 100Mb/s à 10Tb/s</w:t>
      </w:r>
    </w:p>
    <w:p w14:paraId="03E5EA8A" w14:textId="77777777" w:rsidR="0024362A" w:rsidRPr="00AA0D72" w:rsidRDefault="0024362A" w:rsidP="0024362A">
      <w:r w:rsidRPr="00AA0D72">
        <w:t xml:space="preserve"> Longueur de câble : </w:t>
      </w:r>
      <w:r w:rsidRPr="00AA0D72">
        <w:rPr>
          <w:b/>
          <w:bCs/>
        </w:rPr>
        <w:t>-&gt; millier de km</w:t>
      </w:r>
    </w:p>
    <w:p w14:paraId="26635154" w14:textId="77777777" w:rsidR="0024362A" w:rsidRPr="00AA0D72" w:rsidRDefault="0024362A" w:rsidP="0024362A">
      <w:r w:rsidRPr="00AA0D72">
        <w:t xml:space="preserve"> Topologie physique : </w:t>
      </w:r>
      <w:r w:rsidRPr="00AA0D72">
        <w:rPr>
          <w:b/>
          <w:bCs/>
        </w:rPr>
        <w:t xml:space="preserve">Anneau (FDDI) </w:t>
      </w:r>
    </w:p>
    <w:p w14:paraId="4B33C8E6" w14:textId="77777777" w:rsidR="0024362A" w:rsidRPr="00AA0D72" w:rsidRDefault="0024362A" w:rsidP="0024362A"/>
    <w:p w14:paraId="1CAF010A" w14:textId="77777777" w:rsidR="0024362A" w:rsidRPr="00AA0D72" w:rsidRDefault="0024362A" w:rsidP="0024362A"/>
    <w:p w14:paraId="00C79C2D" w14:textId="77777777" w:rsidR="0024362A" w:rsidRDefault="0024362A" w:rsidP="0024362A"/>
    <w:p w14:paraId="04BF1F07" w14:textId="77777777" w:rsidR="0024362A" w:rsidRDefault="0024362A" w:rsidP="0024362A"/>
    <w:p w14:paraId="3315F742" w14:textId="77777777" w:rsidR="0020114E" w:rsidRDefault="0020114E" w:rsidP="0024362A"/>
    <w:p w14:paraId="6CBB6849" w14:textId="77777777" w:rsidR="0024362A" w:rsidRPr="00AA0D72" w:rsidRDefault="0024362A" w:rsidP="0024362A">
      <w:r>
        <w:rPr>
          <w:noProof/>
          <w:lang w:eastAsia="fr-FR"/>
        </w:rPr>
        <w:drawing>
          <wp:anchor distT="0" distB="0" distL="114300" distR="114300" simplePos="0" relativeHeight="251664384" behindDoc="0" locked="0" layoutInCell="1" allowOverlap="1" wp14:anchorId="74517F92" wp14:editId="7597FB66">
            <wp:simplePos x="0" y="0"/>
            <wp:positionH relativeFrom="column">
              <wp:posOffset>2626995</wp:posOffset>
            </wp:positionH>
            <wp:positionV relativeFrom="paragraph">
              <wp:posOffset>126365</wp:posOffset>
            </wp:positionV>
            <wp:extent cx="1009015" cy="1155700"/>
            <wp:effectExtent l="0" t="0" r="635" b="0"/>
            <wp:wrapSquare wrapText="bothSides"/>
            <wp:docPr id="5" name="Image 14" descr="wif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descr="wifi.png"/>
                    <pic:cNvPicPr>
                      <a:picLocks noChangeAspect="1" noChangeArrowheads="1"/>
                    </pic:cNvPicPr>
                  </pic:nvPicPr>
                  <pic:blipFill>
                    <a:blip r:embed="rId21"/>
                    <a:srcRect/>
                    <a:stretch>
                      <a:fillRect/>
                    </a:stretch>
                  </pic:blipFill>
                  <pic:spPr bwMode="auto">
                    <a:xfrm>
                      <a:off x="0" y="0"/>
                      <a:ext cx="1009015" cy="1155700"/>
                    </a:xfrm>
                    <a:prstGeom prst="rect">
                      <a:avLst/>
                    </a:prstGeom>
                    <a:noFill/>
                    <a:ln w="9525">
                      <a:noFill/>
                      <a:miter lim="800000"/>
                      <a:headEnd/>
                      <a:tailEnd/>
                    </a:ln>
                  </pic:spPr>
                </pic:pic>
              </a:graphicData>
            </a:graphic>
          </wp:anchor>
        </w:drawing>
      </w:r>
    </w:p>
    <w:p w14:paraId="6C9CBA1B" w14:textId="77777777" w:rsidR="0024362A" w:rsidRPr="00AA0D72" w:rsidRDefault="0024362A" w:rsidP="0024362A">
      <w:pPr>
        <w:rPr>
          <w:b/>
          <w:bCs/>
          <w:u w:val="single"/>
        </w:rPr>
      </w:pPr>
      <w:r w:rsidRPr="00AA0D72">
        <w:rPr>
          <w:b/>
          <w:bCs/>
          <w:u w:val="single"/>
        </w:rPr>
        <w:t>Liaison sans fil (Wifi) – Ondes Radio</w:t>
      </w:r>
    </w:p>
    <w:p w14:paraId="539C9086" w14:textId="77777777" w:rsidR="0024362A" w:rsidRPr="00AA0D72" w:rsidRDefault="0024362A" w:rsidP="0024362A">
      <w:r w:rsidRPr="00AA0D72">
        <w:t xml:space="preserve">Débit max : </w:t>
      </w:r>
      <w:r w:rsidRPr="00AA0D72">
        <w:rPr>
          <w:b/>
          <w:bCs/>
        </w:rPr>
        <w:t xml:space="preserve">de 10Mb/s à 600Mb/s </w:t>
      </w:r>
    </w:p>
    <w:p w14:paraId="3861421E" w14:textId="77777777" w:rsidR="0024362A" w:rsidRPr="00AA0D72" w:rsidRDefault="0024362A" w:rsidP="0024362A">
      <w:r w:rsidRPr="00AA0D72">
        <w:t xml:space="preserve"> </w:t>
      </w:r>
      <w:r>
        <w:t>Portée</w:t>
      </w:r>
      <w:r w:rsidRPr="00AA0D72">
        <w:t xml:space="preserve"> : </w:t>
      </w:r>
      <w:r w:rsidRPr="00AA0D72">
        <w:rPr>
          <w:b/>
          <w:bCs/>
        </w:rPr>
        <w:t xml:space="preserve">dizaines de mètres </w:t>
      </w:r>
    </w:p>
    <w:p w14:paraId="06323FC9" w14:textId="77777777" w:rsidR="0024362A" w:rsidRPr="00AA0D72" w:rsidRDefault="0024362A" w:rsidP="0024362A">
      <w:r w:rsidRPr="00AA0D72">
        <w:t xml:space="preserve"> Topologie physique : </w:t>
      </w:r>
      <w:r w:rsidRPr="00AA0D72">
        <w:rPr>
          <w:b/>
          <w:bCs/>
        </w:rPr>
        <w:t xml:space="preserve">Infrastructure/Adhoc </w:t>
      </w:r>
    </w:p>
    <w:p w14:paraId="50C5AF0D" w14:textId="77777777" w:rsidR="0024362A" w:rsidRDefault="0024362A" w:rsidP="0024362A"/>
    <w:p w14:paraId="4AD965EE" w14:textId="77777777" w:rsidR="0020114E" w:rsidRDefault="0020114E">
      <w:pPr>
        <w:spacing w:after="200" w:line="276" w:lineRule="auto"/>
        <w:jc w:val="left"/>
        <w:rPr>
          <w:b/>
          <w:bCs/>
          <w:u w:val="single"/>
        </w:rPr>
      </w:pPr>
      <w:r>
        <w:rPr>
          <w:b/>
          <w:bCs/>
          <w:u w:val="single"/>
        </w:rPr>
        <w:br w:type="page"/>
      </w:r>
    </w:p>
    <w:p w14:paraId="11283DFF" w14:textId="77777777" w:rsidR="0024362A" w:rsidRPr="00D00F9E" w:rsidRDefault="0024362A" w:rsidP="0024362A">
      <w:pPr>
        <w:rPr>
          <w:b/>
          <w:bCs/>
          <w:u w:val="single"/>
        </w:rPr>
      </w:pPr>
      <w:r w:rsidRPr="00D00F9E">
        <w:rPr>
          <w:b/>
          <w:bCs/>
          <w:u w:val="single"/>
        </w:rPr>
        <w:lastRenderedPageBreak/>
        <w:t>Courants porteurs en ligne</w:t>
      </w:r>
      <w:r>
        <w:rPr>
          <w:b/>
          <w:bCs/>
          <w:u w:val="single"/>
        </w:rPr>
        <w:t xml:space="preserve"> (CPL)</w:t>
      </w:r>
    </w:p>
    <w:p w14:paraId="4FDF0DA4" w14:textId="77777777" w:rsidR="0024362A" w:rsidRPr="00AA0D72" w:rsidRDefault="0024362A" w:rsidP="0024362A">
      <w:r>
        <w:rPr>
          <w:noProof/>
          <w:lang w:eastAsia="fr-FR"/>
        </w:rPr>
        <w:drawing>
          <wp:anchor distT="0" distB="0" distL="114300" distR="114300" simplePos="0" relativeHeight="251666432" behindDoc="0" locked="0" layoutInCell="1" allowOverlap="1" wp14:anchorId="62945F87" wp14:editId="7121B866">
            <wp:simplePos x="0" y="0"/>
            <wp:positionH relativeFrom="column">
              <wp:posOffset>4032250</wp:posOffset>
            </wp:positionH>
            <wp:positionV relativeFrom="paragraph">
              <wp:posOffset>38100</wp:posOffset>
            </wp:positionV>
            <wp:extent cx="2562225" cy="1123950"/>
            <wp:effectExtent l="19050" t="0" r="9525" b="0"/>
            <wp:wrapSquare wrapText="bothSides"/>
            <wp:docPr id="7" name="Image 7" descr="http://fr.cdn.v5.futura-sciences.com/builds/images/rte/RTEmagicC_6615_010_txdam15584_9dd4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descr="http://fr.cdn.v5.futura-sciences.com/builds/images/rte/RTEmagicC_6615_010_txdam15584_9dd4e4.jpg"/>
                    <pic:cNvPicPr>
                      <a:picLocks noChangeAspect="1" noChangeArrowheads="1"/>
                    </pic:cNvPicPr>
                  </pic:nvPicPr>
                  <pic:blipFill>
                    <a:blip r:embed="rId22"/>
                    <a:srcRect l="5251" t="13489" r="9250" b="16743"/>
                    <a:stretch>
                      <a:fillRect/>
                    </a:stretch>
                  </pic:blipFill>
                  <pic:spPr bwMode="auto">
                    <a:xfrm>
                      <a:off x="0" y="0"/>
                      <a:ext cx="2562225" cy="1123950"/>
                    </a:xfrm>
                    <a:prstGeom prst="rect">
                      <a:avLst/>
                    </a:prstGeom>
                    <a:noFill/>
                    <a:ln w="9525">
                      <a:noFill/>
                      <a:miter lim="800000"/>
                      <a:headEnd/>
                      <a:tailEnd/>
                    </a:ln>
                  </pic:spPr>
                </pic:pic>
              </a:graphicData>
            </a:graphic>
          </wp:anchor>
        </w:drawing>
      </w:r>
      <w:r w:rsidRPr="00AA0D72">
        <w:t xml:space="preserve">Débit max : </w:t>
      </w:r>
      <w:r>
        <w:rPr>
          <w:b/>
          <w:bCs/>
        </w:rPr>
        <w:t>de 14Mb/s à 5</w:t>
      </w:r>
      <w:r w:rsidRPr="00AA0D72">
        <w:rPr>
          <w:b/>
          <w:bCs/>
        </w:rPr>
        <w:t xml:space="preserve">00Mb/s </w:t>
      </w:r>
    </w:p>
    <w:p w14:paraId="3B1B3AA6" w14:textId="77777777" w:rsidR="0024362A" w:rsidRDefault="0024362A" w:rsidP="0024362A">
      <w:r>
        <w:t>Les Courants Porteurs en Ligne (CPL) permettent de construire un réseau informatique sur un réseau électrique. Le principe des CPL consiste à superposer au courant électrique alternatif (50Hz) un signal à plus haute fréquence et de faible énergie. Ce deuxième signal se propage sur l’installation électrique et peut-être reçu et décodé à distance.</w:t>
      </w:r>
      <w:r w:rsidRPr="00D00F9E">
        <w:rPr>
          <w:noProof/>
        </w:rPr>
        <w:t xml:space="preserve"> </w:t>
      </w:r>
    </w:p>
    <w:p w14:paraId="1EA5C5A1" w14:textId="77777777" w:rsidR="0024362A" w:rsidRDefault="0024362A" w:rsidP="0024362A">
      <w:r w:rsidRPr="00D00F9E">
        <w:rPr>
          <w:u w:val="single"/>
        </w:rPr>
        <w:t>Exemple</w:t>
      </w:r>
      <w:r>
        <w:t> : le fournisseur d’accès Free relie ses deux boitiers Freebox (Internet et télévision) par des « </w:t>
      </w:r>
      <w:proofErr w:type="spellStart"/>
      <w:r>
        <w:t>FreePlugs</w:t>
      </w:r>
      <w:proofErr w:type="spellEnd"/>
      <w:r>
        <w:t> », adaptateurs CPL, inclus dans l’alimentation des boitiers.</w:t>
      </w:r>
    </w:p>
    <w:p w14:paraId="589B645D" w14:textId="77777777" w:rsidR="00B04A31" w:rsidRDefault="00B04A31" w:rsidP="00417538"/>
    <w:p w14:paraId="5C662A6F" w14:textId="77777777" w:rsidR="0024362A" w:rsidRPr="006D6D14" w:rsidRDefault="0024362A" w:rsidP="0024362A">
      <w:pPr>
        <w:pStyle w:val="Titre1"/>
      </w:pPr>
      <w:r w:rsidRPr="006D6D14">
        <w:t>Le modèle OSI</w:t>
      </w:r>
    </w:p>
    <w:p w14:paraId="5676DEAE" w14:textId="77777777" w:rsidR="0024362A" w:rsidRPr="00AA0D72" w:rsidRDefault="0024362A" w:rsidP="0024362A">
      <w:pPr>
        <w:rPr>
          <w:rFonts w:ascii="Arial" w:hAnsi="Arial" w:cs="Arial"/>
          <w:sz w:val="22"/>
        </w:rPr>
      </w:pPr>
    </w:p>
    <w:p w14:paraId="2949AACE" w14:textId="77777777" w:rsidR="0024362A" w:rsidRPr="00BC7BBA" w:rsidRDefault="0024362A" w:rsidP="0024362A">
      <w:pPr>
        <w:rPr>
          <w:rFonts w:ascii="Arial" w:hAnsi="Arial" w:cs="Arial"/>
          <w:sz w:val="22"/>
        </w:rPr>
      </w:pPr>
      <w:r w:rsidRPr="00BC7BBA">
        <w:rPr>
          <w:rFonts w:ascii="Arial" w:hAnsi="Arial" w:cs="Arial"/>
          <w:sz w:val="22"/>
        </w:rPr>
        <w:t>Le modèle OSI a été créé dans le but d'avoir un cadre général pour la conception des protocoles et standards de communication sur les réseaux.</w:t>
      </w:r>
    </w:p>
    <w:p w14:paraId="0A2A6267" w14:textId="77777777" w:rsidR="0024362A" w:rsidRPr="00BC7BBA" w:rsidRDefault="0024362A" w:rsidP="0024362A">
      <w:pPr>
        <w:rPr>
          <w:rFonts w:ascii="Arial" w:hAnsi="Arial" w:cs="Arial"/>
          <w:sz w:val="22"/>
        </w:rPr>
      </w:pPr>
    </w:p>
    <w:p w14:paraId="170DBA6D" w14:textId="522E5571" w:rsidR="0024362A" w:rsidRDefault="00381B70" w:rsidP="0024362A">
      <w:pPr>
        <w:rPr>
          <w:rFonts w:ascii="Arial" w:hAnsi="Arial" w:cs="Arial"/>
          <w:sz w:val="22"/>
        </w:rPr>
      </w:pPr>
      <w:r>
        <w:rPr>
          <w:rFonts w:ascii="Arial" w:hAnsi="Arial" w:cs="Arial"/>
          <w:noProof/>
          <w:sz w:val="22"/>
          <w:lang w:eastAsia="fr-FR"/>
        </w:rPr>
        <mc:AlternateContent>
          <mc:Choice Requires="wps">
            <w:drawing>
              <wp:anchor distT="0" distB="0" distL="114300" distR="114300" simplePos="0" relativeHeight="251675648" behindDoc="0" locked="0" layoutInCell="1" allowOverlap="1" wp14:anchorId="35AC12A6" wp14:editId="36D98775">
                <wp:simplePos x="0" y="0"/>
                <wp:positionH relativeFrom="column">
                  <wp:posOffset>3746500</wp:posOffset>
                </wp:positionH>
                <wp:positionV relativeFrom="paragraph">
                  <wp:posOffset>236855</wp:posOffset>
                </wp:positionV>
                <wp:extent cx="2719705" cy="707390"/>
                <wp:effectExtent l="0" t="0" r="4445" b="0"/>
                <wp:wrapNone/>
                <wp:docPr id="28"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9705" cy="707390"/>
                        </a:xfrm>
                        <a:prstGeom prst="rect">
                          <a:avLst/>
                        </a:prstGeom>
                        <a:solidFill>
                          <a:srgbClr val="FFFFFF"/>
                        </a:solidFill>
                        <a:ln w="9525">
                          <a:solidFill>
                            <a:srgbClr val="000000"/>
                          </a:solidFill>
                          <a:miter lim="800000"/>
                          <a:headEnd/>
                          <a:tailEnd/>
                        </a:ln>
                      </wps:spPr>
                      <wps:txbx>
                        <w:txbxContent>
                          <w:p w14:paraId="1BAA6049" w14:textId="77777777" w:rsidR="0024362A" w:rsidRDefault="0024362A" w:rsidP="0024362A">
                            <w:r>
                              <w:t>Les protocoles de communication utilisés par nos applications : Mail, Web, Nom de domaine, etc.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AC12A6" id="Rectangle 14" o:spid="_x0000_s1027" style="position:absolute;left:0;text-align:left;margin-left:295pt;margin-top:18.65pt;width:214.15pt;height:55.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">
                <v:textbox>
                  <w:txbxContent>
                    <w:p w14:paraId="1BAA6049" w14:textId="77777777" w:rsidR="0024362A" w:rsidRDefault="0024362A" w:rsidP="0024362A">
                      <w:r>
                        <w:t>Les protocoles de communication utilisés par nos applications : Mail, Web, Nom de domaine, etc.</w:t>
                      </w:r>
                    </w:p>
                  </w:txbxContent>
                </v:textbox>
              </v:rect>
            </w:pict>
          </mc:Fallback>
        </mc:AlternateContent>
      </w:r>
      <w:r>
        <w:rPr>
          <w:rFonts w:ascii="Arial" w:hAnsi="Arial" w:cs="Arial"/>
          <w:noProof/>
          <w:sz w:val="22"/>
          <w:lang w:eastAsia="fr-FR"/>
        </w:rPr>
        <mc:AlternateContent>
          <mc:Choice Requires="wps">
            <w:drawing>
              <wp:anchor distT="0" distB="0" distL="114300" distR="114300" simplePos="0" relativeHeight="251674624" behindDoc="0" locked="0" layoutInCell="1" allowOverlap="1" wp14:anchorId="25542BDE" wp14:editId="0E8DE316">
                <wp:simplePos x="0" y="0"/>
                <wp:positionH relativeFrom="column">
                  <wp:posOffset>3792855</wp:posOffset>
                </wp:positionH>
                <wp:positionV relativeFrom="paragraph">
                  <wp:posOffset>1135380</wp:posOffset>
                </wp:positionV>
                <wp:extent cx="2719705" cy="278130"/>
                <wp:effectExtent l="0" t="0" r="4445" b="7620"/>
                <wp:wrapNone/>
                <wp:docPr id="27"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9705" cy="278130"/>
                        </a:xfrm>
                        <a:prstGeom prst="rect">
                          <a:avLst/>
                        </a:prstGeom>
                        <a:solidFill>
                          <a:srgbClr val="FFFFFF"/>
                        </a:solidFill>
                        <a:ln w="9525">
                          <a:solidFill>
                            <a:srgbClr val="000000"/>
                          </a:solidFill>
                          <a:miter lim="800000"/>
                          <a:headEnd/>
                          <a:tailEnd/>
                        </a:ln>
                      </wps:spPr>
                      <wps:txbx>
                        <w:txbxContent>
                          <w:p w14:paraId="1A2A1693" w14:textId="77777777" w:rsidR="0024362A" w:rsidRDefault="0024362A" w:rsidP="0024362A">
                            <w:r>
                              <w:t>Contrôle sur le transfert des données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542BDE" id="Rectangle 13" o:spid="_x0000_s1028" style="position:absolute;left:0;text-align:left;margin-left:298.65pt;margin-top:89.4pt;width:214.15pt;height:21.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">
                <v:textbox>
                  <w:txbxContent>
                    <w:p w14:paraId="1A2A1693" w14:textId="77777777" w:rsidR="0024362A" w:rsidRDefault="0024362A" w:rsidP="0024362A">
                      <w:r>
                        <w:t>Contrôle sur le transfert des données</w:t>
                      </w:r>
                    </w:p>
                  </w:txbxContent>
                </v:textbox>
              </v:rect>
            </w:pict>
          </mc:Fallback>
        </mc:AlternateContent>
      </w:r>
      <w:r>
        <w:rPr>
          <w:rFonts w:ascii="Arial" w:hAnsi="Arial" w:cs="Arial"/>
          <w:noProof/>
          <w:sz w:val="22"/>
          <w:lang w:eastAsia="fr-FR"/>
        </w:rPr>
        <mc:AlternateContent>
          <mc:Choice Requires="wps">
            <w:drawing>
              <wp:anchor distT="0" distB="0" distL="114300" distR="114300" simplePos="0" relativeHeight="251673600" behindDoc="0" locked="0" layoutInCell="1" allowOverlap="1" wp14:anchorId="2923BB04" wp14:editId="449DEB13">
                <wp:simplePos x="0" y="0"/>
                <wp:positionH relativeFrom="column">
                  <wp:posOffset>3792855</wp:posOffset>
                </wp:positionH>
                <wp:positionV relativeFrom="paragraph">
                  <wp:posOffset>1475740</wp:posOffset>
                </wp:positionV>
                <wp:extent cx="2719705" cy="278130"/>
                <wp:effectExtent l="0" t="0" r="4445" b="7620"/>
                <wp:wrapNone/>
                <wp:docPr id="2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9705" cy="278130"/>
                        </a:xfrm>
                        <a:prstGeom prst="rect">
                          <a:avLst/>
                        </a:prstGeom>
                        <a:solidFill>
                          <a:srgbClr val="FFFFFF"/>
                        </a:solidFill>
                        <a:ln w="9525">
                          <a:solidFill>
                            <a:srgbClr val="000000"/>
                          </a:solidFill>
                          <a:miter lim="800000"/>
                          <a:headEnd/>
                          <a:tailEnd/>
                        </a:ln>
                      </wps:spPr>
                      <wps:txbx>
                        <w:txbxContent>
                          <w:p w14:paraId="26919753" w14:textId="77777777" w:rsidR="0024362A" w:rsidRDefault="0024362A" w:rsidP="0024362A">
                            <w:r>
                              <w:t>Identification des appareils sur le réseau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23BB04" id="Rectangle 12" o:spid="_x0000_s1029" style="position:absolute;left:0;text-align:left;margin-left:298.65pt;margin-top:116.2pt;width:214.15pt;height:21.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">
                <v:textbox>
                  <w:txbxContent>
                    <w:p w14:paraId="26919753" w14:textId="77777777" w:rsidR="0024362A" w:rsidRDefault="0024362A" w:rsidP="0024362A">
                      <w:r>
                        <w:t>Identification des appareils sur le réseau</w:t>
                      </w:r>
                    </w:p>
                  </w:txbxContent>
                </v:textbox>
              </v:rect>
            </w:pict>
          </mc:Fallback>
        </mc:AlternateContent>
      </w:r>
      <w:r>
        <w:rPr>
          <w:rFonts w:ascii="Arial" w:hAnsi="Arial" w:cs="Arial"/>
          <w:noProof/>
          <w:sz w:val="22"/>
          <w:lang w:eastAsia="fr-FR"/>
        </w:rPr>
        <mc:AlternateContent>
          <mc:Choice Requires="wps">
            <w:drawing>
              <wp:anchor distT="0" distB="0" distL="114300" distR="114300" simplePos="0" relativeHeight="251672576" behindDoc="0" locked="0" layoutInCell="1" allowOverlap="1" wp14:anchorId="5ACA5A59" wp14:editId="38D53BC9">
                <wp:simplePos x="0" y="0"/>
                <wp:positionH relativeFrom="column">
                  <wp:posOffset>3792855</wp:posOffset>
                </wp:positionH>
                <wp:positionV relativeFrom="paragraph">
                  <wp:posOffset>1898650</wp:posOffset>
                </wp:positionV>
                <wp:extent cx="2719705" cy="492760"/>
                <wp:effectExtent l="0" t="0" r="4445" b="2540"/>
                <wp:wrapNone/>
                <wp:docPr id="2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9705" cy="492760"/>
                        </a:xfrm>
                        <a:prstGeom prst="rect">
                          <a:avLst/>
                        </a:prstGeom>
                        <a:solidFill>
                          <a:srgbClr val="FFFFFF"/>
                        </a:solidFill>
                        <a:ln w="9525">
                          <a:solidFill>
                            <a:srgbClr val="000000"/>
                          </a:solidFill>
                          <a:miter lim="800000"/>
                          <a:headEnd/>
                          <a:tailEnd/>
                        </a:ln>
                      </wps:spPr>
                      <wps:txbx>
                        <w:txbxContent>
                          <w:p w14:paraId="1FC40FD0" w14:textId="77777777" w:rsidR="0024362A" w:rsidRDefault="0024362A" w:rsidP="0024362A">
                            <w:r>
                              <w:t xml:space="preserve">Norme pour les supports de communication (Ethernet, Wifi, </w:t>
                            </w:r>
                            <w:proofErr w:type="spellStart"/>
                            <w:r>
                              <w:t>etC.</w:t>
                            </w:r>
                            <w:proofErr w:type="spellEnd"/>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CA5A59" id="Rectangle 11" o:spid="_x0000_s1030" style="position:absolute;left:0;text-align:left;margin-left:298.65pt;margin-top:149.5pt;width:214.15pt;height:38.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">
                <v:textbox>
                  <w:txbxContent>
                    <w:p w14:paraId="1FC40FD0" w14:textId="77777777" w:rsidR="0024362A" w:rsidRDefault="0024362A" w:rsidP="0024362A">
                      <w:r>
                        <w:t>Norme pour les supports de communication (Ethernet, Wifi, etC.)</w:t>
                      </w:r>
                    </w:p>
                  </w:txbxContent>
                </v:textbox>
              </v:rect>
            </w:pict>
          </mc:Fallback>
        </mc:AlternateContent>
      </w:r>
      <w:r>
        <w:rPr>
          <w:rFonts w:ascii="Arial" w:hAnsi="Arial" w:cs="Arial"/>
          <w:noProof/>
          <w:sz w:val="22"/>
          <w:lang w:eastAsia="fr-FR"/>
        </w:rPr>
        <mc:AlternateContent>
          <mc:Choice Requires="wps">
            <w:drawing>
              <wp:anchor distT="0" distB="0" distL="114300" distR="114300" simplePos="0" relativeHeight="251671552" behindDoc="0" locked="0" layoutInCell="1" allowOverlap="1" wp14:anchorId="1FF8F6A1" wp14:editId="2656737E">
                <wp:simplePos x="0" y="0"/>
                <wp:positionH relativeFrom="column">
                  <wp:posOffset>3419475</wp:posOffset>
                </wp:positionH>
                <wp:positionV relativeFrom="paragraph">
                  <wp:posOffset>109855</wp:posOffset>
                </wp:positionV>
                <wp:extent cx="278130" cy="985520"/>
                <wp:effectExtent l="0" t="0" r="7620" b="5080"/>
                <wp:wrapNone/>
                <wp:docPr id="2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130" cy="985520"/>
                        </a:xfrm>
                        <a:prstGeom prst="rightBrace">
                          <a:avLst>
                            <a:gd name="adj1" fmla="val 29528"/>
                            <a:gd name="adj2" fmla="val 50000"/>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94DD7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10" o:spid="_x0000_s1026" type="#_x0000_t88" style="position:absolute;margin-left:269.25pt;margin-top:8.65pt;width:21.9pt;height:77.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"/>
            </w:pict>
          </mc:Fallback>
        </mc:AlternateContent>
      </w:r>
      <w:r>
        <w:rPr>
          <w:rFonts w:ascii="Arial" w:hAnsi="Arial" w:cs="Arial"/>
          <w:noProof/>
          <w:sz w:val="22"/>
          <w:lang w:eastAsia="fr-FR"/>
        </w:rPr>
        <mc:AlternateContent>
          <mc:Choice Requires="wps">
            <w:drawing>
              <wp:anchor distT="0" distB="0" distL="114300" distR="114300" simplePos="0" relativeHeight="251670528" behindDoc="0" locked="0" layoutInCell="1" allowOverlap="1" wp14:anchorId="2D1A405A" wp14:editId="45E1966C">
                <wp:simplePos x="0" y="0"/>
                <wp:positionH relativeFrom="column">
                  <wp:posOffset>3419475</wp:posOffset>
                </wp:positionH>
                <wp:positionV relativeFrom="paragraph">
                  <wp:posOffset>1095375</wp:posOffset>
                </wp:positionV>
                <wp:extent cx="278130" cy="365760"/>
                <wp:effectExtent l="0" t="0" r="7620" b="0"/>
                <wp:wrapNone/>
                <wp:docPr id="23"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130" cy="365760"/>
                        </a:xfrm>
                        <a:prstGeom prst="rightBrace">
                          <a:avLst>
                            <a:gd name="adj1" fmla="val 10959"/>
                            <a:gd name="adj2" fmla="val 50000"/>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CABAA6" id="AutoShape 9" o:spid="_x0000_s1026" type="#_x0000_t88" style="position:absolute;margin-left:269.25pt;margin-top:86.25pt;width:21.9pt;height:28.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"/>
            </w:pict>
          </mc:Fallback>
        </mc:AlternateContent>
      </w:r>
      <w:r>
        <w:rPr>
          <w:rFonts w:ascii="Arial" w:hAnsi="Arial" w:cs="Arial"/>
          <w:noProof/>
          <w:sz w:val="22"/>
          <w:lang w:eastAsia="fr-FR"/>
        </w:rPr>
        <mc:AlternateContent>
          <mc:Choice Requires="wps">
            <w:drawing>
              <wp:anchor distT="0" distB="0" distL="114300" distR="114300" simplePos="0" relativeHeight="251669504" behindDoc="0" locked="0" layoutInCell="1" allowOverlap="1" wp14:anchorId="63238992" wp14:editId="7A5C6936">
                <wp:simplePos x="0" y="0"/>
                <wp:positionH relativeFrom="column">
                  <wp:posOffset>3419475</wp:posOffset>
                </wp:positionH>
                <wp:positionV relativeFrom="paragraph">
                  <wp:posOffset>1469390</wp:posOffset>
                </wp:positionV>
                <wp:extent cx="278130" cy="325755"/>
                <wp:effectExtent l="0" t="0" r="7620" b="0"/>
                <wp:wrapNone/>
                <wp:docPr id="20"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130" cy="325755"/>
                        </a:xfrm>
                        <a:prstGeom prst="rightBrace">
                          <a:avLst>
                            <a:gd name="adj1" fmla="val 9760"/>
                            <a:gd name="adj2" fmla="val 50000"/>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A07781" id="AutoShape 8" o:spid="_x0000_s1026" type="#_x0000_t88" style="position:absolute;margin-left:269.25pt;margin-top:115.7pt;width:21.9pt;height:25.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"/>
            </w:pict>
          </mc:Fallback>
        </mc:AlternateContent>
      </w:r>
      <w:r>
        <w:rPr>
          <w:rFonts w:ascii="Arial" w:hAnsi="Arial" w:cs="Arial"/>
          <w:noProof/>
          <w:sz w:val="22"/>
          <w:lang w:eastAsia="fr-FR"/>
        </w:rPr>
        <mc:AlternateContent>
          <mc:Choice Requires="wps">
            <w:drawing>
              <wp:anchor distT="0" distB="0" distL="114300" distR="114300" simplePos="0" relativeHeight="251668480" behindDoc="0" locked="0" layoutInCell="1" allowOverlap="1" wp14:anchorId="65618DD0" wp14:editId="5F379064">
                <wp:simplePos x="0" y="0"/>
                <wp:positionH relativeFrom="column">
                  <wp:posOffset>3419475</wp:posOffset>
                </wp:positionH>
                <wp:positionV relativeFrom="paragraph">
                  <wp:posOffset>1795145</wp:posOffset>
                </wp:positionV>
                <wp:extent cx="278130" cy="708025"/>
                <wp:effectExtent l="0" t="0" r="7620" b="0"/>
                <wp:wrapNone/>
                <wp:docPr id="18"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130" cy="708025"/>
                        </a:xfrm>
                        <a:prstGeom prst="rightBrace">
                          <a:avLst>
                            <a:gd name="adj1" fmla="val 21214"/>
                            <a:gd name="adj2" fmla="val 50000"/>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43D73F" id="AutoShape 7" o:spid="_x0000_s1026" type="#_x0000_t88" style="position:absolute;margin-left:269.25pt;margin-top:141.35pt;width:21.9pt;height:55.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"/>
            </w:pict>
          </mc:Fallback>
        </mc:AlternateContent>
      </w:r>
      <w:r w:rsidR="0024362A">
        <w:rPr>
          <w:rFonts w:ascii="Arial" w:hAnsi="Arial" w:cs="Arial"/>
          <w:noProof/>
          <w:sz w:val="22"/>
          <w:lang w:eastAsia="fr-FR"/>
        </w:rPr>
        <w:drawing>
          <wp:inline distT="0" distB="0" distL="0" distR="0" wp14:anchorId="6A8A545A" wp14:editId="57D30132">
            <wp:extent cx="3257550" cy="2533650"/>
            <wp:effectExtent l="19050" t="0" r="0" b="0"/>
            <wp:docPr id="9" name="Image 18" descr="Image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 descr="Image 5.png"/>
                    <pic:cNvPicPr>
                      <a:picLocks noChangeAspect="1" noChangeArrowheads="1"/>
                    </pic:cNvPicPr>
                  </pic:nvPicPr>
                  <pic:blipFill>
                    <a:blip r:embed="rId23"/>
                    <a:srcRect/>
                    <a:stretch>
                      <a:fillRect/>
                    </a:stretch>
                  </pic:blipFill>
                  <pic:spPr bwMode="auto">
                    <a:xfrm>
                      <a:off x="0" y="0"/>
                      <a:ext cx="3257550" cy="2533650"/>
                    </a:xfrm>
                    <a:prstGeom prst="rect">
                      <a:avLst/>
                    </a:prstGeom>
                    <a:noFill/>
                    <a:ln w="9525">
                      <a:noFill/>
                      <a:miter lim="800000"/>
                      <a:headEnd/>
                      <a:tailEnd/>
                    </a:ln>
                  </pic:spPr>
                </pic:pic>
              </a:graphicData>
            </a:graphic>
          </wp:inline>
        </w:drawing>
      </w:r>
    </w:p>
    <w:p w14:paraId="04B59323" w14:textId="77777777" w:rsidR="00CC2800" w:rsidRDefault="00CC2800" w:rsidP="0024362A">
      <w:pPr>
        <w:rPr>
          <w:rFonts w:ascii="Arial" w:hAnsi="Arial" w:cs="Arial"/>
          <w:sz w:val="22"/>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029"/>
        <w:gridCol w:w="2257"/>
        <w:gridCol w:w="4032"/>
      </w:tblGrid>
      <w:tr w:rsidR="00CC2800" w:rsidRPr="00EB6FD5" w14:paraId="7F436118" w14:textId="77777777" w:rsidTr="0056399A">
        <w:tc>
          <w:tcPr>
            <w:tcW w:w="4029" w:type="dxa"/>
            <w:tcBorders>
              <w:top w:val="single" w:sz="1" w:space="0" w:color="000000"/>
              <w:left w:val="single" w:sz="1" w:space="0" w:color="000000"/>
              <w:bottom w:val="single" w:sz="1" w:space="0" w:color="000000"/>
            </w:tcBorders>
            <w:shd w:val="clear" w:color="auto" w:fill="auto"/>
          </w:tcPr>
          <w:p w14:paraId="44DA4748" w14:textId="77777777" w:rsidR="00CC2800" w:rsidRPr="00EB6FD5" w:rsidRDefault="00CC2800" w:rsidP="0056399A">
            <w:pPr>
              <w:rPr>
                <w:color w:val="0000FF"/>
                <w:sz w:val="16"/>
                <w:szCs w:val="16"/>
              </w:rPr>
            </w:pPr>
            <w:r w:rsidRPr="00EB6FD5">
              <w:rPr>
                <w:sz w:val="16"/>
                <w:szCs w:val="16"/>
              </w:rPr>
              <w:t xml:space="preserve">Couche 7 : </w:t>
            </w:r>
            <w:r w:rsidRPr="00EB6FD5">
              <w:rPr>
                <w:rStyle w:val="SansinterligneCar"/>
                <w:sz w:val="16"/>
                <w:szCs w:val="16"/>
              </w:rPr>
              <w:t>Application (www/http, email/POP, SMTP…)</w:t>
            </w:r>
          </w:p>
        </w:tc>
        <w:tc>
          <w:tcPr>
            <w:tcW w:w="2257" w:type="dxa"/>
            <w:vMerge w:val="restart"/>
            <w:tcBorders>
              <w:top w:val="single" w:sz="1" w:space="0" w:color="000000"/>
              <w:left w:val="single" w:sz="1" w:space="0" w:color="000000"/>
              <w:bottom w:val="single" w:sz="1" w:space="0" w:color="000000"/>
            </w:tcBorders>
            <w:shd w:val="clear" w:color="auto" w:fill="auto"/>
          </w:tcPr>
          <w:p w14:paraId="04ED7D63" w14:textId="77777777" w:rsidR="00CC2800" w:rsidRPr="00EB6FD5" w:rsidRDefault="00CC2800" w:rsidP="0056399A">
            <w:pPr>
              <w:pStyle w:val="Contenudetableau"/>
              <w:rPr>
                <w:sz w:val="16"/>
                <w:szCs w:val="16"/>
              </w:rPr>
            </w:pPr>
          </w:p>
        </w:tc>
        <w:tc>
          <w:tcPr>
            <w:tcW w:w="4032" w:type="dxa"/>
            <w:tcBorders>
              <w:top w:val="single" w:sz="1" w:space="0" w:color="000000"/>
              <w:left w:val="single" w:sz="1" w:space="0" w:color="000000"/>
              <w:bottom w:val="single" w:sz="1" w:space="0" w:color="000000"/>
              <w:right w:val="single" w:sz="1" w:space="0" w:color="000000"/>
            </w:tcBorders>
            <w:shd w:val="clear" w:color="auto" w:fill="auto"/>
          </w:tcPr>
          <w:p w14:paraId="25EFE57B" w14:textId="77777777" w:rsidR="00CC2800" w:rsidRPr="00EB6FD5" w:rsidRDefault="00CC2800" w:rsidP="0056399A">
            <w:pPr>
              <w:pStyle w:val="Sansinterligne"/>
              <w:rPr>
                <w:sz w:val="16"/>
                <w:szCs w:val="16"/>
              </w:rPr>
            </w:pPr>
            <w:r w:rsidRPr="001132DF">
              <w:rPr>
                <w:color w:val="FFFFFF" w:themeColor="background1"/>
                <w:sz w:val="16"/>
                <w:szCs w:val="16"/>
              </w:rPr>
              <w:t>Traite les données échangées entre deux applications distantes.</w:t>
            </w:r>
          </w:p>
        </w:tc>
      </w:tr>
      <w:tr w:rsidR="00CC2800" w:rsidRPr="00EB6FD5" w14:paraId="3F3D2CF4" w14:textId="77777777" w:rsidTr="0056399A">
        <w:tc>
          <w:tcPr>
            <w:tcW w:w="4029" w:type="dxa"/>
            <w:tcBorders>
              <w:left w:val="single" w:sz="1" w:space="0" w:color="000000"/>
              <w:bottom w:val="single" w:sz="1" w:space="0" w:color="000000"/>
            </w:tcBorders>
            <w:shd w:val="clear" w:color="auto" w:fill="auto"/>
          </w:tcPr>
          <w:p w14:paraId="56F0C583" w14:textId="77777777" w:rsidR="00CC2800" w:rsidRPr="00EB6FD5" w:rsidRDefault="00CC2800" w:rsidP="0056399A">
            <w:pPr>
              <w:rPr>
                <w:color w:val="0000FF"/>
                <w:sz w:val="16"/>
                <w:szCs w:val="16"/>
              </w:rPr>
            </w:pPr>
            <w:r w:rsidRPr="00EB6FD5">
              <w:rPr>
                <w:sz w:val="16"/>
                <w:szCs w:val="16"/>
              </w:rPr>
              <w:t xml:space="preserve">Couche 6 : </w:t>
            </w:r>
            <w:r w:rsidRPr="00EB6FD5">
              <w:rPr>
                <w:rStyle w:val="SansinterligneCar"/>
                <w:sz w:val="16"/>
                <w:szCs w:val="16"/>
              </w:rPr>
              <w:t>Présentation (HTML, JPEG…)</w:t>
            </w:r>
          </w:p>
        </w:tc>
        <w:tc>
          <w:tcPr>
            <w:tcW w:w="2257" w:type="dxa"/>
            <w:vMerge w:val="restart"/>
            <w:tcBorders>
              <w:top w:val="single" w:sz="1" w:space="0" w:color="000000"/>
              <w:left w:val="single" w:sz="1" w:space="0" w:color="000000"/>
              <w:bottom w:val="single" w:sz="1" w:space="0" w:color="000000"/>
            </w:tcBorders>
            <w:shd w:val="clear" w:color="auto" w:fill="auto"/>
          </w:tcPr>
          <w:p w14:paraId="6DD60CBA" w14:textId="77777777" w:rsidR="00CC2800" w:rsidRPr="00EB6FD5" w:rsidRDefault="00CC2800" w:rsidP="0056399A">
            <w:pPr>
              <w:rPr>
                <w:sz w:val="16"/>
                <w:szCs w:val="16"/>
              </w:rPr>
            </w:pPr>
          </w:p>
        </w:tc>
        <w:tc>
          <w:tcPr>
            <w:tcW w:w="4032" w:type="dxa"/>
            <w:tcBorders>
              <w:left w:val="single" w:sz="1" w:space="0" w:color="000000"/>
              <w:bottom w:val="single" w:sz="1" w:space="0" w:color="000000"/>
              <w:right w:val="single" w:sz="1" w:space="0" w:color="000000"/>
            </w:tcBorders>
            <w:shd w:val="clear" w:color="auto" w:fill="auto"/>
          </w:tcPr>
          <w:p w14:paraId="47B3291E" w14:textId="77777777" w:rsidR="00CC2800" w:rsidRPr="00EB6FD5" w:rsidRDefault="00CC2800" w:rsidP="0056399A">
            <w:pPr>
              <w:pStyle w:val="Sansinterligne"/>
              <w:rPr>
                <w:sz w:val="16"/>
                <w:szCs w:val="16"/>
              </w:rPr>
            </w:pPr>
            <w:r w:rsidRPr="001132DF">
              <w:rPr>
                <w:color w:val="FFFFFF" w:themeColor="background1"/>
                <w:sz w:val="16"/>
                <w:szCs w:val="16"/>
              </w:rPr>
              <w:t>Formatage ou conversion des données pour compatibilité</w:t>
            </w:r>
          </w:p>
        </w:tc>
      </w:tr>
      <w:tr w:rsidR="00CC2800" w:rsidRPr="00EB6FD5" w14:paraId="668E4E57" w14:textId="77777777" w:rsidTr="0056399A">
        <w:tc>
          <w:tcPr>
            <w:tcW w:w="4029" w:type="dxa"/>
            <w:tcBorders>
              <w:left w:val="single" w:sz="1" w:space="0" w:color="000000"/>
              <w:bottom w:val="single" w:sz="1" w:space="0" w:color="000000"/>
            </w:tcBorders>
            <w:shd w:val="clear" w:color="auto" w:fill="auto"/>
          </w:tcPr>
          <w:p w14:paraId="28F26A4D" w14:textId="77777777" w:rsidR="00CC2800" w:rsidRPr="00EB6FD5" w:rsidRDefault="00CC2800" w:rsidP="0056399A">
            <w:pPr>
              <w:rPr>
                <w:color w:val="0000FF"/>
                <w:sz w:val="16"/>
                <w:szCs w:val="16"/>
              </w:rPr>
            </w:pPr>
            <w:r w:rsidRPr="00EB6FD5">
              <w:rPr>
                <w:sz w:val="16"/>
                <w:szCs w:val="16"/>
              </w:rPr>
              <w:t xml:space="preserve">Couche 5 : </w:t>
            </w:r>
            <w:r w:rsidRPr="00EB6FD5">
              <w:rPr>
                <w:rStyle w:val="SansinterligneCar"/>
                <w:sz w:val="16"/>
                <w:szCs w:val="16"/>
              </w:rPr>
              <w:t>Session (TCP, SIP …)</w:t>
            </w:r>
          </w:p>
        </w:tc>
        <w:tc>
          <w:tcPr>
            <w:tcW w:w="2257" w:type="dxa"/>
            <w:vMerge w:val="restart"/>
            <w:tcBorders>
              <w:top w:val="single" w:sz="1" w:space="0" w:color="000000"/>
              <w:left w:val="single" w:sz="1" w:space="0" w:color="000000"/>
              <w:bottom w:val="single" w:sz="1" w:space="0" w:color="000000"/>
            </w:tcBorders>
            <w:shd w:val="clear" w:color="auto" w:fill="auto"/>
          </w:tcPr>
          <w:p w14:paraId="76E4E7C2" w14:textId="77777777" w:rsidR="00CC2800" w:rsidRPr="00EB6FD5" w:rsidRDefault="00CC2800" w:rsidP="0056399A">
            <w:pPr>
              <w:rPr>
                <w:sz w:val="16"/>
                <w:szCs w:val="16"/>
              </w:rPr>
            </w:pPr>
          </w:p>
        </w:tc>
        <w:tc>
          <w:tcPr>
            <w:tcW w:w="4032" w:type="dxa"/>
            <w:tcBorders>
              <w:left w:val="single" w:sz="1" w:space="0" w:color="000000"/>
              <w:bottom w:val="single" w:sz="1" w:space="0" w:color="000000"/>
              <w:right w:val="single" w:sz="1" w:space="0" w:color="000000"/>
            </w:tcBorders>
            <w:shd w:val="clear" w:color="auto" w:fill="auto"/>
          </w:tcPr>
          <w:p w14:paraId="469BEADF" w14:textId="77777777" w:rsidR="00CC2800" w:rsidRPr="00EB6FD5" w:rsidRDefault="00CC2800" w:rsidP="0056399A">
            <w:pPr>
              <w:pStyle w:val="Sansinterligne"/>
              <w:rPr>
                <w:sz w:val="16"/>
                <w:szCs w:val="16"/>
              </w:rPr>
            </w:pPr>
            <w:r w:rsidRPr="001132DF">
              <w:rPr>
                <w:color w:val="FFFFFF" w:themeColor="background1"/>
                <w:sz w:val="16"/>
                <w:szCs w:val="16"/>
              </w:rPr>
              <w:t>Gestion de la connexion entre les deux systèmes, définit les règles d’organisation</w:t>
            </w:r>
          </w:p>
        </w:tc>
      </w:tr>
      <w:tr w:rsidR="00CC2800" w:rsidRPr="00EB6FD5" w14:paraId="6814DD71" w14:textId="77777777" w:rsidTr="0056399A">
        <w:tc>
          <w:tcPr>
            <w:tcW w:w="4029" w:type="dxa"/>
            <w:tcBorders>
              <w:left w:val="single" w:sz="1" w:space="0" w:color="000000"/>
              <w:bottom w:val="single" w:sz="1" w:space="0" w:color="000000"/>
            </w:tcBorders>
            <w:shd w:val="clear" w:color="auto" w:fill="auto"/>
          </w:tcPr>
          <w:p w14:paraId="7C605DEE" w14:textId="77777777" w:rsidR="00CC2800" w:rsidRPr="00EB6FD5" w:rsidRDefault="00CC2800" w:rsidP="0056399A">
            <w:pPr>
              <w:rPr>
                <w:color w:val="0000FF"/>
                <w:sz w:val="16"/>
                <w:szCs w:val="16"/>
              </w:rPr>
            </w:pPr>
            <w:r w:rsidRPr="00EB6FD5">
              <w:rPr>
                <w:sz w:val="16"/>
                <w:szCs w:val="16"/>
              </w:rPr>
              <w:t xml:space="preserve">Couche 4 : </w:t>
            </w:r>
            <w:r w:rsidRPr="00EB6FD5">
              <w:rPr>
                <w:rStyle w:val="SansinterligneCar"/>
                <w:sz w:val="16"/>
                <w:szCs w:val="16"/>
              </w:rPr>
              <w:t xml:space="preserve">Transport (TCP / </w:t>
            </w:r>
            <w:proofErr w:type="gramStart"/>
            <w:r w:rsidRPr="00EB6FD5">
              <w:rPr>
                <w:rStyle w:val="SansinterligneCar"/>
                <w:sz w:val="16"/>
                <w:szCs w:val="16"/>
              </w:rPr>
              <w:t>UDP )</w:t>
            </w:r>
            <w:proofErr w:type="gramEnd"/>
          </w:p>
        </w:tc>
        <w:tc>
          <w:tcPr>
            <w:tcW w:w="2257" w:type="dxa"/>
            <w:vMerge w:val="restart"/>
            <w:tcBorders>
              <w:top w:val="single" w:sz="1" w:space="0" w:color="000000"/>
              <w:left w:val="single" w:sz="1" w:space="0" w:color="000000"/>
              <w:bottom w:val="single" w:sz="1" w:space="0" w:color="000000"/>
            </w:tcBorders>
            <w:shd w:val="clear" w:color="auto" w:fill="auto"/>
          </w:tcPr>
          <w:p w14:paraId="18007D1B" w14:textId="77777777" w:rsidR="00CC2800" w:rsidRPr="00EB6FD5" w:rsidRDefault="00CC2800" w:rsidP="0056399A">
            <w:pPr>
              <w:rPr>
                <w:sz w:val="16"/>
                <w:szCs w:val="16"/>
              </w:rPr>
            </w:pPr>
          </w:p>
        </w:tc>
        <w:tc>
          <w:tcPr>
            <w:tcW w:w="4032" w:type="dxa"/>
            <w:tcBorders>
              <w:left w:val="single" w:sz="1" w:space="0" w:color="000000"/>
              <w:bottom w:val="single" w:sz="1" w:space="0" w:color="000000"/>
              <w:right w:val="single" w:sz="1" w:space="0" w:color="000000"/>
            </w:tcBorders>
            <w:shd w:val="clear" w:color="auto" w:fill="auto"/>
          </w:tcPr>
          <w:p w14:paraId="65CC4235" w14:textId="77777777" w:rsidR="00CC2800" w:rsidRPr="00EB6FD5" w:rsidRDefault="00CC2800" w:rsidP="0056399A">
            <w:pPr>
              <w:pStyle w:val="Sansinterligne"/>
              <w:rPr>
                <w:sz w:val="16"/>
                <w:szCs w:val="16"/>
              </w:rPr>
            </w:pPr>
            <w:r w:rsidRPr="001132DF">
              <w:rPr>
                <w:color w:val="FFFFFF" w:themeColor="background1"/>
                <w:sz w:val="16"/>
                <w:szCs w:val="16"/>
              </w:rPr>
              <w:t>Assure la transmission de bout en bout des systèmes avec priorité à la fiabilité ou à la rapidité.</w:t>
            </w:r>
          </w:p>
        </w:tc>
      </w:tr>
      <w:tr w:rsidR="00CC2800" w:rsidRPr="00EB6FD5" w14:paraId="4DC74A37" w14:textId="77777777" w:rsidTr="0056399A">
        <w:tc>
          <w:tcPr>
            <w:tcW w:w="4029" w:type="dxa"/>
            <w:tcBorders>
              <w:left w:val="single" w:sz="1" w:space="0" w:color="000000"/>
              <w:bottom w:val="single" w:sz="1" w:space="0" w:color="000000"/>
            </w:tcBorders>
            <w:shd w:val="clear" w:color="auto" w:fill="auto"/>
          </w:tcPr>
          <w:p w14:paraId="0380315D" w14:textId="77777777" w:rsidR="00CC2800" w:rsidRPr="00EB6FD5" w:rsidRDefault="00CC2800" w:rsidP="0056399A">
            <w:pPr>
              <w:rPr>
                <w:color w:val="0000FF"/>
                <w:sz w:val="16"/>
                <w:szCs w:val="16"/>
              </w:rPr>
            </w:pPr>
            <w:r w:rsidRPr="00EB6FD5">
              <w:rPr>
                <w:sz w:val="16"/>
                <w:szCs w:val="16"/>
              </w:rPr>
              <w:t xml:space="preserve">Couche 3 : </w:t>
            </w:r>
            <w:r w:rsidRPr="00EB6FD5">
              <w:rPr>
                <w:rStyle w:val="SansinterligneCar"/>
                <w:sz w:val="16"/>
                <w:szCs w:val="16"/>
              </w:rPr>
              <w:t>Réseau (IPv4)</w:t>
            </w:r>
          </w:p>
        </w:tc>
        <w:tc>
          <w:tcPr>
            <w:tcW w:w="2257" w:type="dxa"/>
            <w:vMerge w:val="restart"/>
            <w:tcBorders>
              <w:top w:val="single" w:sz="1" w:space="0" w:color="000000"/>
              <w:left w:val="single" w:sz="1" w:space="0" w:color="000000"/>
              <w:bottom w:val="single" w:sz="1" w:space="0" w:color="000000"/>
            </w:tcBorders>
            <w:shd w:val="clear" w:color="auto" w:fill="auto"/>
          </w:tcPr>
          <w:p w14:paraId="67F2732E" w14:textId="77777777" w:rsidR="00CC2800" w:rsidRPr="00EB6FD5" w:rsidRDefault="00CC2800" w:rsidP="0056399A">
            <w:pPr>
              <w:rPr>
                <w:sz w:val="16"/>
                <w:szCs w:val="16"/>
              </w:rPr>
            </w:pPr>
          </w:p>
        </w:tc>
        <w:tc>
          <w:tcPr>
            <w:tcW w:w="4032" w:type="dxa"/>
            <w:tcBorders>
              <w:left w:val="single" w:sz="1" w:space="0" w:color="000000"/>
              <w:bottom w:val="single" w:sz="1" w:space="0" w:color="000000"/>
              <w:right w:val="single" w:sz="1" w:space="0" w:color="000000"/>
            </w:tcBorders>
            <w:shd w:val="clear" w:color="auto" w:fill="auto"/>
          </w:tcPr>
          <w:p w14:paraId="5B39A6F7" w14:textId="77777777" w:rsidR="00CC2800" w:rsidRPr="00EB6FD5" w:rsidRDefault="00CC2800" w:rsidP="0056399A">
            <w:pPr>
              <w:pStyle w:val="Sansinterligne"/>
              <w:rPr>
                <w:sz w:val="16"/>
                <w:szCs w:val="16"/>
              </w:rPr>
            </w:pPr>
            <w:r w:rsidRPr="001132DF">
              <w:rPr>
                <w:color w:val="FFFFFF" w:themeColor="background1"/>
                <w:sz w:val="16"/>
                <w:szCs w:val="16"/>
              </w:rPr>
              <w:t>Assure le routage et l’adressage logique des paquets de données (adresse IP)</w:t>
            </w:r>
          </w:p>
        </w:tc>
      </w:tr>
      <w:tr w:rsidR="00CC2800" w:rsidRPr="00EB6FD5" w14:paraId="44B474A1" w14:textId="77777777" w:rsidTr="0056399A">
        <w:tc>
          <w:tcPr>
            <w:tcW w:w="4029" w:type="dxa"/>
            <w:tcBorders>
              <w:left w:val="single" w:sz="1" w:space="0" w:color="000000"/>
              <w:bottom w:val="single" w:sz="1" w:space="0" w:color="000000"/>
            </w:tcBorders>
            <w:shd w:val="clear" w:color="auto" w:fill="auto"/>
          </w:tcPr>
          <w:p w14:paraId="7176FCD0" w14:textId="77777777" w:rsidR="00CC2800" w:rsidRPr="00EB6FD5" w:rsidRDefault="00CC2800" w:rsidP="0056399A">
            <w:pPr>
              <w:rPr>
                <w:color w:val="0000FF"/>
                <w:sz w:val="16"/>
                <w:szCs w:val="16"/>
              </w:rPr>
            </w:pPr>
            <w:r w:rsidRPr="00EB6FD5">
              <w:rPr>
                <w:sz w:val="16"/>
                <w:szCs w:val="16"/>
              </w:rPr>
              <w:t xml:space="preserve">Couche 2 : </w:t>
            </w:r>
            <w:r w:rsidRPr="00EB6FD5">
              <w:rPr>
                <w:rStyle w:val="SansinterligneCar"/>
                <w:sz w:val="16"/>
                <w:szCs w:val="16"/>
              </w:rPr>
              <w:t>Liaison de données (Ethernet, LLC/MAC …)</w:t>
            </w:r>
          </w:p>
        </w:tc>
        <w:tc>
          <w:tcPr>
            <w:tcW w:w="2257" w:type="dxa"/>
            <w:vMerge w:val="restart"/>
            <w:tcBorders>
              <w:top w:val="single" w:sz="1" w:space="0" w:color="000000"/>
              <w:left w:val="single" w:sz="1" w:space="0" w:color="000000"/>
              <w:bottom w:val="single" w:sz="1" w:space="0" w:color="000000"/>
            </w:tcBorders>
            <w:shd w:val="clear" w:color="auto" w:fill="auto"/>
          </w:tcPr>
          <w:p w14:paraId="7CCDB9C9" w14:textId="77777777" w:rsidR="00CC2800" w:rsidRPr="00EB6FD5" w:rsidRDefault="00CC2800" w:rsidP="0056399A">
            <w:pPr>
              <w:rPr>
                <w:sz w:val="16"/>
                <w:szCs w:val="16"/>
              </w:rPr>
            </w:pPr>
          </w:p>
        </w:tc>
        <w:tc>
          <w:tcPr>
            <w:tcW w:w="4032" w:type="dxa"/>
            <w:tcBorders>
              <w:left w:val="single" w:sz="1" w:space="0" w:color="000000"/>
              <w:bottom w:val="single" w:sz="1" w:space="0" w:color="000000"/>
              <w:right w:val="single" w:sz="1" w:space="0" w:color="000000"/>
            </w:tcBorders>
            <w:shd w:val="clear" w:color="auto" w:fill="auto"/>
          </w:tcPr>
          <w:p w14:paraId="7B5D4888" w14:textId="77777777" w:rsidR="00CC2800" w:rsidRPr="00EB6FD5" w:rsidRDefault="00CC2800" w:rsidP="0056399A">
            <w:pPr>
              <w:pStyle w:val="Sansinterligne"/>
              <w:rPr>
                <w:sz w:val="16"/>
                <w:szCs w:val="16"/>
              </w:rPr>
            </w:pPr>
            <w:r w:rsidRPr="001132DF">
              <w:rPr>
                <w:color w:val="FFFFFF" w:themeColor="background1"/>
                <w:sz w:val="16"/>
                <w:szCs w:val="16"/>
              </w:rPr>
              <w:t>Assure une transmission fiable des trames (paquets de données)</w:t>
            </w:r>
          </w:p>
        </w:tc>
      </w:tr>
      <w:tr w:rsidR="00CC2800" w:rsidRPr="00EB6FD5" w14:paraId="3FF72BF1" w14:textId="77777777" w:rsidTr="0056399A">
        <w:tc>
          <w:tcPr>
            <w:tcW w:w="4029" w:type="dxa"/>
            <w:tcBorders>
              <w:left w:val="single" w:sz="1" w:space="0" w:color="000000"/>
              <w:bottom w:val="single" w:sz="1" w:space="0" w:color="000000"/>
            </w:tcBorders>
            <w:shd w:val="clear" w:color="auto" w:fill="auto"/>
          </w:tcPr>
          <w:p w14:paraId="59EB1BA1" w14:textId="77777777" w:rsidR="00CC2800" w:rsidRPr="00EB6FD5" w:rsidRDefault="00CC2800" w:rsidP="0056399A">
            <w:pPr>
              <w:rPr>
                <w:color w:val="0000FF"/>
                <w:sz w:val="16"/>
                <w:szCs w:val="16"/>
              </w:rPr>
            </w:pPr>
            <w:r w:rsidRPr="00EB6FD5">
              <w:rPr>
                <w:sz w:val="16"/>
                <w:szCs w:val="16"/>
              </w:rPr>
              <w:t xml:space="preserve">Couche 1 : </w:t>
            </w:r>
            <w:r w:rsidRPr="00EB6FD5">
              <w:rPr>
                <w:rStyle w:val="SansinterligneCar"/>
                <w:sz w:val="16"/>
                <w:szCs w:val="16"/>
              </w:rPr>
              <w:t>Physique (Wi-Fi, RS-232…)</w:t>
            </w:r>
          </w:p>
        </w:tc>
        <w:tc>
          <w:tcPr>
            <w:tcW w:w="2257" w:type="dxa"/>
            <w:tcBorders>
              <w:top w:val="single" w:sz="1" w:space="0" w:color="000000"/>
              <w:left w:val="single" w:sz="1" w:space="0" w:color="000000"/>
              <w:bottom w:val="single" w:sz="1" w:space="0" w:color="000000"/>
            </w:tcBorders>
            <w:shd w:val="clear" w:color="auto" w:fill="auto"/>
          </w:tcPr>
          <w:p w14:paraId="2B8FD2D8" w14:textId="77777777" w:rsidR="00CC2800" w:rsidRPr="00EB6FD5" w:rsidRDefault="00CC2800" w:rsidP="0056399A">
            <w:pPr>
              <w:rPr>
                <w:sz w:val="16"/>
                <w:szCs w:val="16"/>
              </w:rPr>
            </w:pPr>
          </w:p>
        </w:tc>
        <w:tc>
          <w:tcPr>
            <w:tcW w:w="4032" w:type="dxa"/>
            <w:tcBorders>
              <w:left w:val="single" w:sz="1" w:space="0" w:color="000000"/>
              <w:bottom w:val="single" w:sz="1" w:space="0" w:color="000000"/>
              <w:right w:val="single" w:sz="1" w:space="0" w:color="000000"/>
            </w:tcBorders>
            <w:shd w:val="clear" w:color="auto" w:fill="auto"/>
          </w:tcPr>
          <w:p w14:paraId="47987CC3" w14:textId="77777777" w:rsidR="00CC2800" w:rsidRPr="00EB6FD5" w:rsidRDefault="00CC2800" w:rsidP="0056399A">
            <w:pPr>
              <w:pStyle w:val="Sansinterligne"/>
              <w:rPr>
                <w:sz w:val="16"/>
                <w:szCs w:val="16"/>
              </w:rPr>
            </w:pPr>
            <w:r w:rsidRPr="001132DF">
              <w:rPr>
                <w:color w:val="FFFFFF" w:themeColor="background1"/>
                <w:sz w:val="16"/>
                <w:szCs w:val="16"/>
              </w:rPr>
              <w:t>Transmet les trames sous forme binaire</w:t>
            </w:r>
          </w:p>
        </w:tc>
      </w:tr>
    </w:tbl>
    <w:p w14:paraId="085D93FF" w14:textId="77777777" w:rsidR="00CC2800" w:rsidRDefault="00CC2800" w:rsidP="0024362A">
      <w:pPr>
        <w:rPr>
          <w:rFonts w:ascii="Arial" w:hAnsi="Arial" w:cs="Arial"/>
          <w:sz w:val="22"/>
        </w:rPr>
      </w:pPr>
    </w:p>
    <w:p w14:paraId="09035024" w14:textId="77777777" w:rsidR="00CC2800" w:rsidRPr="00BC7BBA" w:rsidRDefault="00CC2800" w:rsidP="0024362A">
      <w:pPr>
        <w:rPr>
          <w:rFonts w:ascii="Arial" w:hAnsi="Arial" w:cs="Arial"/>
          <w:sz w:val="22"/>
        </w:rPr>
      </w:pPr>
    </w:p>
    <w:p w14:paraId="5F2638E3" w14:textId="77777777" w:rsidR="00EE5DE6" w:rsidRDefault="00EE5DE6" w:rsidP="00EE5DE6">
      <w:pPr>
        <w:pStyle w:val="Titre2"/>
      </w:pPr>
      <w:r>
        <w:lastRenderedPageBreak/>
        <w:t>L’encapsulation</w:t>
      </w:r>
    </w:p>
    <w:p w14:paraId="58614510" w14:textId="77777777" w:rsidR="00D93B8F" w:rsidRPr="00A27656" w:rsidRDefault="00D93B8F" w:rsidP="00EE5DE6">
      <w:r w:rsidRPr="00A27656">
        <w:t xml:space="preserve">Pour communiquer entre les couches et entre les hôtes d’un réseau, OSI a recourt au principe </w:t>
      </w:r>
      <w:r w:rsidRPr="00A27656">
        <w:rPr>
          <w:b/>
          <w:u w:val="single"/>
        </w:rPr>
        <w:t>d’encapsulation.</w:t>
      </w:r>
    </w:p>
    <w:p w14:paraId="26A36688" w14:textId="77777777" w:rsidR="00D93B8F" w:rsidRPr="001132DF" w:rsidRDefault="00D93B8F" w:rsidP="00EE5DE6">
      <w:pPr>
        <w:pStyle w:val="Sansinterligne"/>
        <w:rPr>
          <w:color w:val="FFFFFF" w:themeColor="background1"/>
        </w:rPr>
      </w:pPr>
      <w:r w:rsidRPr="001132DF">
        <w:rPr>
          <w:color w:val="FFFFFF" w:themeColor="background1"/>
        </w:rPr>
        <w:t xml:space="preserve">Encapsulation : processus de conditionnement des données consistant à </w:t>
      </w:r>
      <w:proofErr w:type="gramStart"/>
      <w:r w:rsidRPr="001132DF">
        <w:rPr>
          <w:color w:val="FFFFFF" w:themeColor="background1"/>
        </w:rPr>
        <w:t>ajouter  un</w:t>
      </w:r>
      <w:r w:rsidR="00EE5DE6" w:rsidRPr="001132DF">
        <w:rPr>
          <w:color w:val="FFFFFF" w:themeColor="background1"/>
        </w:rPr>
        <w:t>e</w:t>
      </w:r>
      <w:proofErr w:type="gramEnd"/>
      <w:r w:rsidRPr="001132DF">
        <w:rPr>
          <w:color w:val="FFFFFF" w:themeColor="background1"/>
        </w:rPr>
        <w:t xml:space="preserve"> en tête de protocole déterminé avant que les données ne soient transmises à la couche inférieure : </w:t>
      </w:r>
    </w:p>
    <w:p w14:paraId="65A14293" w14:textId="77777777" w:rsidR="0024362A" w:rsidRDefault="0024362A" w:rsidP="00D93B8F">
      <w:pPr>
        <w:jc w:val="center"/>
      </w:pPr>
    </w:p>
    <w:p w14:paraId="7683F311" w14:textId="77777777" w:rsidR="00FC45EE" w:rsidRDefault="00FC45EE" w:rsidP="00D93B8F">
      <w:pPr>
        <w:jc w:val="center"/>
      </w:pPr>
      <w:r>
        <w:rPr>
          <w:noProof/>
          <w:lang w:eastAsia="fr-FR"/>
        </w:rPr>
        <w:drawing>
          <wp:inline distT="0" distB="0" distL="0" distR="0" wp14:anchorId="54E1C8B5" wp14:editId="74DDB705">
            <wp:extent cx="4947970" cy="5286358"/>
            <wp:effectExtent l="19050" t="0" r="5030" b="0"/>
            <wp:docPr id="22"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srcRect l="28619" t="20220" r="28843" b="7168"/>
                    <a:stretch>
                      <a:fillRect/>
                    </a:stretch>
                  </pic:blipFill>
                  <pic:spPr bwMode="auto">
                    <a:xfrm>
                      <a:off x="0" y="0"/>
                      <a:ext cx="4954084" cy="5292890"/>
                    </a:xfrm>
                    <a:prstGeom prst="rect">
                      <a:avLst/>
                    </a:prstGeom>
                    <a:noFill/>
                    <a:ln w="9525">
                      <a:noFill/>
                      <a:miter lim="800000"/>
                      <a:headEnd/>
                      <a:tailEnd/>
                    </a:ln>
                  </pic:spPr>
                </pic:pic>
              </a:graphicData>
            </a:graphic>
          </wp:inline>
        </w:drawing>
      </w:r>
    </w:p>
    <w:p w14:paraId="3F10C212" w14:textId="77777777" w:rsidR="00FC45EE" w:rsidRDefault="00FC45EE" w:rsidP="00D93B8F">
      <w:pPr>
        <w:jc w:val="center"/>
      </w:pPr>
    </w:p>
    <w:p w14:paraId="00F1FFCA" w14:textId="77777777" w:rsidR="00FC45EE" w:rsidRDefault="00FC45EE" w:rsidP="00D93B8F">
      <w:pPr>
        <w:jc w:val="center"/>
      </w:pPr>
    </w:p>
    <w:p w14:paraId="5EEE944A" w14:textId="77777777" w:rsidR="0024362A" w:rsidRDefault="0024362A" w:rsidP="0024362A">
      <w:pPr>
        <w:pStyle w:val="Titre1"/>
      </w:pPr>
      <w:r>
        <w:t>Les protocoles</w:t>
      </w:r>
    </w:p>
    <w:p w14:paraId="01BBC5A9" w14:textId="77777777" w:rsidR="009A6BD4" w:rsidRPr="00DB50B9" w:rsidRDefault="009A6BD4" w:rsidP="009A6BD4">
      <w:pPr>
        <w:shd w:val="clear" w:color="auto" w:fill="FFFFFF"/>
        <w:rPr>
          <w:rFonts w:ascii="Arial" w:eastAsia="Times New Roman" w:hAnsi="Arial" w:cs="Arial"/>
        </w:rPr>
      </w:pPr>
      <w:r w:rsidRPr="00DB50B9">
        <w:rPr>
          <w:rFonts w:ascii="Arial" w:eastAsia="Times New Roman" w:hAnsi="Arial" w:cs="Arial"/>
        </w:rPr>
        <w:t>Un protocole est un langage commun utilisé par l'ensemble des acteurs de la communica</w:t>
      </w:r>
      <w:r>
        <w:rPr>
          <w:rFonts w:ascii="Arial" w:eastAsia="Times New Roman" w:hAnsi="Arial" w:cs="Arial"/>
        </w:rPr>
        <w:t>tion pour échanger des données.</w:t>
      </w:r>
    </w:p>
    <w:p w14:paraId="1B9A9D1E" w14:textId="77777777" w:rsidR="00FC45EE" w:rsidRDefault="00FC45EE">
      <w:pPr>
        <w:spacing w:after="200" w:line="276" w:lineRule="auto"/>
        <w:jc w:val="left"/>
      </w:pPr>
      <w:r>
        <w:br w:type="page"/>
      </w:r>
    </w:p>
    <w:p w14:paraId="158A4EA3" w14:textId="77777777" w:rsidR="0024362A" w:rsidRDefault="0024362A" w:rsidP="0024362A">
      <w:pPr>
        <w:pStyle w:val="Titre2"/>
      </w:pPr>
      <w:bookmarkStart w:id="0" w:name="_Hlk59575046"/>
      <w:r>
        <w:lastRenderedPageBreak/>
        <w:t>Le protocole TCP / IP</w:t>
      </w:r>
    </w:p>
    <w:bookmarkEnd w:id="0"/>
    <w:p w14:paraId="75F7794F" w14:textId="77777777" w:rsidR="00D93B8F" w:rsidRPr="00D93B8F" w:rsidRDefault="00D93B8F" w:rsidP="0020114E">
      <w:pPr>
        <w:rPr>
          <w:lang w:eastAsia="fr-FR"/>
        </w:rPr>
      </w:pPr>
      <w:r w:rsidRPr="00D93B8F">
        <w:rPr>
          <w:lang w:eastAsia="fr-FR"/>
        </w:rPr>
        <w:t xml:space="preserve">TCP/IP est en fait une suite de protocoles. Cette appellation vient des noms des deux principaux protocoles </w:t>
      </w:r>
    </w:p>
    <w:p w14:paraId="31F5D173" w14:textId="77777777" w:rsidR="00D93B8F" w:rsidRPr="00D93B8F" w:rsidRDefault="0020114E" w:rsidP="0020114E">
      <w:pPr>
        <w:rPr>
          <w:lang w:eastAsia="fr-FR"/>
        </w:rPr>
      </w:pPr>
      <w:proofErr w:type="gramStart"/>
      <w:r>
        <w:rPr>
          <w:lang w:eastAsia="fr-FR"/>
        </w:rPr>
        <w:t>de</w:t>
      </w:r>
      <w:proofErr w:type="gramEnd"/>
      <w:r>
        <w:rPr>
          <w:lang w:eastAsia="fr-FR"/>
        </w:rPr>
        <w:t xml:space="preserve"> la suite, à savoir TCP (</w:t>
      </w:r>
      <w:r w:rsidR="00D93B8F" w:rsidRPr="00D93B8F">
        <w:rPr>
          <w:lang w:eastAsia="fr-FR"/>
        </w:rPr>
        <w:t>Transmission Control Protocol</w:t>
      </w:r>
      <w:r>
        <w:rPr>
          <w:lang w:eastAsia="fr-FR"/>
        </w:rPr>
        <w:t xml:space="preserve">) </w:t>
      </w:r>
      <w:r w:rsidR="00D93B8F" w:rsidRPr="00D93B8F">
        <w:rPr>
          <w:lang w:eastAsia="fr-FR"/>
        </w:rPr>
        <w:t>(littéralement, « protocole de c</w:t>
      </w:r>
      <w:r w:rsidR="00525A27">
        <w:rPr>
          <w:lang w:eastAsia="fr-FR"/>
        </w:rPr>
        <w:t xml:space="preserve">ontrôle de </w:t>
      </w:r>
      <w:r w:rsidR="00D93B8F" w:rsidRPr="00D93B8F">
        <w:rPr>
          <w:lang w:eastAsia="fr-FR"/>
        </w:rPr>
        <w:t xml:space="preserve">transmissions ») et IP </w:t>
      </w:r>
      <w:r>
        <w:rPr>
          <w:lang w:eastAsia="fr-FR"/>
        </w:rPr>
        <w:t>(</w:t>
      </w:r>
      <w:r w:rsidR="00D93B8F" w:rsidRPr="00D93B8F">
        <w:rPr>
          <w:lang w:eastAsia="fr-FR"/>
        </w:rPr>
        <w:t>Internet Protocol</w:t>
      </w:r>
      <w:r>
        <w:rPr>
          <w:lang w:eastAsia="fr-FR"/>
        </w:rPr>
        <w:t>)</w:t>
      </w:r>
      <w:r w:rsidR="00525A27">
        <w:rPr>
          <w:lang w:eastAsia="fr-FR"/>
        </w:rPr>
        <w:t xml:space="preserve"> </w:t>
      </w:r>
      <w:r w:rsidR="00D93B8F" w:rsidRPr="00D93B8F">
        <w:rPr>
          <w:lang w:eastAsia="fr-FR"/>
        </w:rPr>
        <w:t xml:space="preserve">(Protocole Internet). </w:t>
      </w:r>
    </w:p>
    <w:p w14:paraId="3E70E518" w14:textId="77777777" w:rsidR="00D93B8F" w:rsidRPr="00525A27" w:rsidRDefault="00D93B8F" w:rsidP="0020114E">
      <w:pPr>
        <w:pStyle w:val="Paragraphedeliste"/>
        <w:numPr>
          <w:ilvl w:val="0"/>
          <w:numId w:val="27"/>
        </w:numPr>
        <w:rPr>
          <w:lang w:eastAsia="fr-FR"/>
        </w:rPr>
      </w:pPr>
      <w:proofErr w:type="gramStart"/>
      <w:r w:rsidRPr="00525A27">
        <w:rPr>
          <w:lang w:eastAsia="fr-FR"/>
        </w:rPr>
        <w:t>TCP</w:t>
      </w:r>
      <w:r w:rsidR="00525A27" w:rsidRPr="00525A27">
        <w:rPr>
          <w:lang w:eastAsia="fr-FR"/>
        </w:rPr>
        <w:t xml:space="preserve">  </w:t>
      </w:r>
      <w:r w:rsidRPr="00525A27">
        <w:rPr>
          <w:lang w:eastAsia="fr-FR"/>
        </w:rPr>
        <w:t>s’occupe</w:t>
      </w:r>
      <w:proofErr w:type="gramEnd"/>
      <w:r w:rsidRPr="00525A27">
        <w:rPr>
          <w:lang w:eastAsia="fr-FR"/>
        </w:rPr>
        <w:t xml:space="preserve"> de contrôler que la transmission des données s’effectue sans erreurs. </w:t>
      </w:r>
    </w:p>
    <w:p w14:paraId="0C11AC07" w14:textId="77777777" w:rsidR="00D93B8F" w:rsidRDefault="00D93B8F" w:rsidP="0020114E">
      <w:pPr>
        <w:pStyle w:val="Paragraphedeliste"/>
        <w:numPr>
          <w:ilvl w:val="0"/>
          <w:numId w:val="27"/>
        </w:numPr>
        <w:rPr>
          <w:lang w:eastAsia="fr-FR"/>
        </w:rPr>
      </w:pPr>
      <w:r w:rsidRPr="00525A27">
        <w:rPr>
          <w:lang w:eastAsia="fr-FR"/>
        </w:rPr>
        <w:t>IP</w:t>
      </w:r>
      <w:r w:rsidR="00525A27">
        <w:rPr>
          <w:lang w:eastAsia="fr-FR"/>
        </w:rPr>
        <w:t xml:space="preserve"> </w:t>
      </w:r>
      <w:r w:rsidRPr="00525A27">
        <w:rPr>
          <w:lang w:eastAsia="fr-FR"/>
        </w:rPr>
        <w:t xml:space="preserve">s’occupe de découper l’information à transmettre en paquets, de les adresser, de les transporter </w:t>
      </w:r>
    </w:p>
    <w:p w14:paraId="1D014802" w14:textId="77777777" w:rsidR="006004DF" w:rsidRPr="00525A27" w:rsidRDefault="006004DF" w:rsidP="006004DF">
      <w:pPr>
        <w:jc w:val="center"/>
        <w:rPr>
          <w:lang w:eastAsia="fr-FR"/>
        </w:rPr>
      </w:pPr>
      <w:r w:rsidRPr="006004DF">
        <w:rPr>
          <w:noProof/>
          <w:lang w:eastAsia="fr-FR"/>
        </w:rPr>
        <w:drawing>
          <wp:inline distT="0" distB="0" distL="0" distR="0" wp14:anchorId="78C330E6" wp14:editId="7337F1F2">
            <wp:extent cx="4541215" cy="1565453"/>
            <wp:effectExtent l="19050" t="0" r="0" b="0"/>
            <wp:docPr id="2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srcRect l="10548" t="55776" r="19372" b="5596"/>
                    <a:stretch>
                      <a:fillRect/>
                    </a:stretch>
                  </pic:blipFill>
                  <pic:spPr bwMode="auto">
                    <a:xfrm>
                      <a:off x="0" y="0"/>
                      <a:ext cx="4541215" cy="1565453"/>
                    </a:xfrm>
                    <a:prstGeom prst="rect">
                      <a:avLst/>
                    </a:prstGeom>
                    <a:noFill/>
                    <a:ln w="9525">
                      <a:noFill/>
                      <a:miter lim="800000"/>
                      <a:headEnd/>
                      <a:tailEnd/>
                    </a:ln>
                  </pic:spPr>
                </pic:pic>
              </a:graphicData>
            </a:graphic>
          </wp:inline>
        </w:drawing>
      </w:r>
    </w:p>
    <w:p w14:paraId="553448CC" w14:textId="77777777" w:rsidR="009A6BD4" w:rsidRPr="00B23828" w:rsidRDefault="009A6BD4" w:rsidP="009A6BD4">
      <w:r w:rsidRPr="00B23828">
        <w:t xml:space="preserve">La machine émettrice (celle qui demande la connexion) est appelée client, tandis que la machine réceptrice est appelée serveur. On dit qu'on est alors dans un environnement </w:t>
      </w:r>
      <w:proofErr w:type="spellStart"/>
      <w:r w:rsidRPr="00B23828">
        <w:t>Client/Serveur</w:t>
      </w:r>
      <w:proofErr w:type="spellEnd"/>
      <w:r w:rsidRPr="00B23828">
        <w:t xml:space="preserve">. </w:t>
      </w:r>
    </w:p>
    <w:p w14:paraId="51D98C4E" w14:textId="77777777" w:rsidR="009A6BD4" w:rsidRPr="00B23828" w:rsidRDefault="009A6BD4" w:rsidP="009A6BD4">
      <w:r w:rsidRPr="00B23828">
        <w:t>Les machines dans un tel environnement communiquent en full-duplex, c'est-à-dire que la communication se fait dans les deux sens.</w:t>
      </w:r>
    </w:p>
    <w:p w14:paraId="21E87025" w14:textId="77777777" w:rsidR="0024362A" w:rsidRDefault="0024362A" w:rsidP="0024362A"/>
    <w:p w14:paraId="6D22ECD1" w14:textId="77777777" w:rsidR="009A6BD4" w:rsidRDefault="009A6BD4" w:rsidP="009A6BD4">
      <w:pPr>
        <w:jc w:val="center"/>
      </w:pPr>
      <w:r>
        <w:rPr>
          <w:noProof/>
          <w:lang w:eastAsia="fr-FR"/>
        </w:rPr>
        <w:drawing>
          <wp:inline distT="0" distB="0" distL="0" distR="0" wp14:anchorId="4449BDA3" wp14:editId="5BFCDF45">
            <wp:extent cx="2263292" cy="1777484"/>
            <wp:effectExtent l="19050" t="0" r="3658" b="0"/>
            <wp:docPr id="14" name="Image 13" descr="couche4htmlm39fa6df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che4htmlm39fa6df3.jpg"/>
                    <pic:cNvPicPr/>
                  </pic:nvPicPr>
                  <pic:blipFill>
                    <a:blip r:embed="rId26"/>
                    <a:stretch>
                      <a:fillRect/>
                    </a:stretch>
                  </pic:blipFill>
                  <pic:spPr>
                    <a:xfrm>
                      <a:off x="0" y="0"/>
                      <a:ext cx="2270262" cy="1782958"/>
                    </a:xfrm>
                    <a:prstGeom prst="rect">
                      <a:avLst/>
                    </a:prstGeom>
                  </pic:spPr>
                </pic:pic>
              </a:graphicData>
            </a:graphic>
          </wp:inline>
        </w:drawing>
      </w:r>
    </w:p>
    <w:p w14:paraId="6FE402A9" w14:textId="77777777" w:rsidR="00EB6FD5" w:rsidRDefault="00EB6FD5" w:rsidP="009A6BD4">
      <w:pPr>
        <w:jc w:val="center"/>
      </w:pPr>
    </w:p>
    <w:p w14:paraId="19470D99" w14:textId="77777777" w:rsidR="00EB6FD5" w:rsidRDefault="00EB6FD5" w:rsidP="009A6BD4">
      <w:pPr>
        <w:jc w:val="center"/>
      </w:pPr>
    </w:p>
    <w:p w14:paraId="55E17854" w14:textId="77777777" w:rsidR="00FC45EE" w:rsidRDefault="00FC45EE" w:rsidP="00FC45EE">
      <w:pPr>
        <w:pStyle w:val="Titre2"/>
      </w:pPr>
      <w:r>
        <w:t>Protocole UDP (</w:t>
      </w:r>
      <w:r w:rsidRPr="00FC45EE">
        <w:rPr>
          <w:rFonts w:ascii="Arial" w:eastAsia="Times New Roman" w:hAnsi="Arial" w:cs="Arial"/>
          <w:sz w:val="21"/>
          <w:szCs w:val="21"/>
          <w:lang w:eastAsia="fr-FR"/>
        </w:rPr>
        <w:t xml:space="preserve">User </w:t>
      </w:r>
      <w:proofErr w:type="spellStart"/>
      <w:r w:rsidRPr="00FC45EE">
        <w:rPr>
          <w:rFonts w:ascii="Arial" w:eastAsia="Times New Roman" w:hAnsi="Arial" w:cs="Arial"/>
          <w:sz w:val="21"/>
          <w:szCs w:val="21"/>
          <w:lang w:eastAsia="fr-FR"/>
        </w:rPr>
        <w:t>Datagram</w:t>
      </w:r>
      <w:proofErr w:type="spellEnd"/>
      <w:r w:rsidRPr="00FC45EE">
        <w:rPr>
          <w:rFonts w:ascii="Arial" w:eastAsia="Times New Roman" w:hAnsi="Arial" w:cs="Arial"/>
          <w:sz w:val="21"/>
          <w:szCs w:val="21"/>
          <w:lang w:eastAsia="fr-FR"/>
        </w:rPr>
        <w:t xml:space="preserve"> Protocol</w:t>
      </w:r>
      <w:r>
        <w:rPr>
          <w:rFonts w:ascii="Arial" w:eastAsia="Times New Roman" w:hAnsi="Arial" w:cs="Arial"/>
          <w:sz w:val="21"/>
          <w:szCs w:val="21"/>
          <w:lang w:eastAsia="fr-FR"/>
        </w:rPr>
        <w:t>)</w:t>
      </w:r>
    </w:p>
    <w:p w14:paraId="45D20EE0" w14:textId="77777777" w:rsidR="00FC45EE" w:rsidRPr="00FC45EE" w:rsidRDefault="00FC45EE" w:rsidP="00FC45EE">
      <w:pPr>
        <w:rPr>
          <w:lang w:eastAsia="fr-FR"/>
        </w:rPr>
      </w:pPr>
      <w:r w:rsidRPr="00FC45EE">
        <w:rPr>
          <w:lang w:eastAsia="fr-FR"/>
        </w:rPr>
        <w:t xml:space="preserve">Le User </w:t>
      </w:r>
      <w:proofErr w:type="spellStart"/>
      <w:r w:rsidRPr="00FC45EE">
        <w:rPr>
          <w:lang w:eastAsia="fr-FR"/>
        </w:rPr>
        <w:t>Datagram</w:t>
      </w:r>
      <w:proofErr w:type="spellEnd"/>
      <w:r w:rsidRPr="00FC45EE">
        <w:rPr>
          <w:lang w:eastAsia="fr-FR"/>
        </w:rPr>
        <w:t xml:space="preserve"> Protocol</w:t>
      </w:r>
      <w:r>
        <w:rPr>
          <w:lang w:eastAsia="fr-FR"/>
        </w:rPr>
        <w:t xml:space="preserve"> </w:t>
      </w:r>
      <w:r w:rsidRPr="00FC45EE">
        <w:rPr>
          <w:lang w:eastAsia="fr-FR"/>
        </w:rPr>
        <w:t xml:space="preserve">(UDP, en français protocole de datagramme utilisateur) est un des principaux protocoles de télécommunication utilisés par Internet. </w:t>
      </w:r>
    </w:p>
    <w:p w14:paraId="2691717B" w14:textId="77777777" w:rsidR="00FC45EE" w:rsidRDefault="00FC45EE" w:rsidP="00FC45EE">
      <w:pPr>
        <w:rPr>
          <w:lang w:eastAsia="fr-FR"/>
        </w:rPr>
      </w:pPr>
      <w:r w:rsidRPr="00FC45EE">
        <w:rPr>
          <w:lang w:eastAsia="fr-FR"/>
        </w:rPr>
        <w:t>Le rôle de ce protocole est de permettre la transmission de données de manière très simple entre deux entités, chacune étant définie par une adresse IP</w:t>
      </w:r>
      <w:r>
        <w:rPr>
          <w:lang w:eastAsia="fr-FR"/>
        </w:rPr>
        <w:t xml:space="preserve"> </w:t>
      </w:r>
      <w:r w:rsidRPr="00FC45EE">
        <w:rPr>
          <w:lang w:eastAsia="fr-FR"/>
        </w:rPr>
        <w:t xml:space="preserve">et un numéro de port. </w:t>
      </w:r>
    </w:p>
    <w:p w14:paraId="34BB47D0" w14:textId="77777777" w:rsidR="00FC45EE" w:rsidRPr="00FC45EE" w:rsidRDefault="00FC45EE" w:rsidP="00FC45EE">
      <w:pPr>
        <w:rPr>
          <w:lang w:eastAsia="fr-FR"/>
        </w:rPr>
      </w:pPr>
    </w:p>
    <w:p w14:paraId="0FBEBF05" w14:textId="77777777" w:rsidR="00FC45EE" w:rsidRPr="00FC45EE" w:rsidRDefault="00FC45EE" w:rsidP="00FC45EE">
      <w:pPr>
        <w:rPr>
          <w:lang w:eastAsia="fr-FR"/>
        </w:rPr>
      </w:pPr>
      <w:r w:rsidRPr="00FC45EE">
        <w:rPr>
          <w:lang w:eastAsia="fr-FR"/>
        </w:rPr>
        <w:t xml:space="preserve">La nature de UDP le rend utile pour transmettre rapidement de petites quantités de données, depuis un serveur vers de nombreux clients ou bien dans des cas où la perte d'un datagramme est moins gênante que l'attente de sa retransmission (la voix sur IP, les jeux en </w:t>
      </w:r>
      <w:proofErr w:type="gramStart"/>
      <w:r w:rsidRPr="00FC45EE">
        <w:rPr>
          <w:lang w:eastAsia="fr-FR"/>
        </w:rPr>
        <w:t>ligne,...</w:t>
      </w:r>
      <w:proofErr w:type="gramEnd"/>
      <w:r w:rsidRPr="00FC45EE">
        <w:rPr>
          <w:lang w:eastAsia="fr-FR"/>
        </w:rPr>
        <w:t xml:space="preserve">). </w:t>
      </w:r>
    </w:p>
    <w:p w14:paraId="23B2EF18" w14:textId="77777777" w:rsidR="00FC45EE" w:rsidRDefault="00FC45EE">
      <w:pPr>
        <w:spacing w:after="200" w:line="276" w:lineRule="auto"/>
        <w:jc w:val="left"/>
      </w:pPr>
      <w:r>
        <w:br w:type="page"/>
      </w:r>
    </w:p>
    <w:p w14:paraId="228B421D" w14:textId="77777777" w:rsidR="00FC45EE" w:rsidRDefault="00FC45EE" w:rsidP="009A6BD4">
      <w:pPr>
        <w:jc w:val="center"/>
      </w:pPr>
    </w:p>
    <w:p w14:paraId="53741692" w14:textId="77777777" w:rsidR="005035DD" w:rsidRDefault="00525A27" w:rsidP="005035DD">
      <w:pPr>
        <w:pStyle w:val="Titre2"/>
      </w:pPr>
      <w:r>
        <w:rPr>
          <w:noProof/>
          <w:lang w:eastAsia="fr-FR"/>
        </w:rPr>
        <w:drawing>
          <wp:anchor distT="0" distB="0" distL="114300" distR="114300" simplePos="0" relativeHeight="251677696" behindDoc="1" locked="0" layoutInCell="1" allowOverlap="1" wp14:anchorId="0F0E37BB" wp14:editId="2F7CB65C">
            <wp:simplePos x="0" y="0"/>
            <wp:positionH relativeFrom="column">
              <wp:posOffset>3771900</wp:posOffset>
            </wp:positionH>
            <wp:positionV relativeFrom="paragraph">
              <wp:posOffset>669290</wp:posOffset>
            </wp:positionV>
            <wp:extent cx="2946400" cy="1875790"/>
            <wp:effectExtent l="25400" t="25400" r="25400" b="29210"/>
            <wp:wrapTight wrapText="bothSides">
              <wp:wrapPolygon edited="0">
                <wp:start x="-186" y="-292"/>
                <wp:lineTo x="-186" y="21644"/>
                <wp:lineTo x="21600" y="21644"/>
                <wp:lineTo x="21600" y="-292"/>
                <wp:lineTo x="-186" y="-292"/>
              </wp:wrapPolygon>
            </wp:wrapTight>
            <wp:docPr id="15" name="Image 2" descr="http://www.iitk.ac.in/cc/picture/dhc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http://www.iitk.ac.in/cc/picture/dhcp.gif"/>
                    <pic:cNvPicPr>
                      <a:picLocks noChangeAspect="1" noChangeArrowheads="1"/>
                    </pic:cNvPicPr>
                  </pic:nvPicPr>
                  <pic:blipFill>
                    <a:blip r:embed="rId27"/>
                    <a:srcRect/>
                    <a:stretch>
                      <a:fillRect/>
                    </a:stretch>
                  </pic:blipFill>
                  <pic:spPr bwMode="auto">
                    <a:xfrm>
                      <a:off x="0" y="0"/>
                      <a:ext cx="2946400" cy="1875790"/>
                    </a:xfrm>
                    <a:prstGeom prst="rect">
                      <a:avLst/>
                    </a:prstGeom>
                    <a:noFill/>
                    <a:ln w="9525">
                      <a:solidFill>
                        <a:srgbClr val="000000"/>
                      </a:solidFill>
                      <a:miter lim="800000"/>
                      <a:headEnd/>
                      <a:tailEnd/>
                    </a:ln>
                  </pic:spPr>
                </pic:pic>
              </a:graphicData>
            </a:graphic>
          </wp:anchor>
        </w:drawing>
      </w:r>
      <w:r w:rsidR="005035DD">
        <w:t>Protocole DHCP (</w:t>
      </w:r>
      <w:r w:rsidR="005035DD" w:rsidRPr="005035DD">
        <w:t xml:space="preserve">Dynamic Host Configuration </w:t>
      </w:r>
      <w:proofErr w:type="spellStart"/>
      <w:r w:rsidR="005035DD" w:rsidRPr="005035DD">
        <w:t>protocol</w:t>
      </w:r>
      <w:proofErr w:type="spellEnd"/>
      <w:r w:rsidR="005035DD" w:rsidRPr="005035DD">
        <w:t>)</w:t>
      </w:r>
    </w:p>
    <w:p w14:paraId="2792B62F" w14:textId="77777777" w:rsidR="005035DD" w:rsidRDefault="005035DD" w:rsidP="005035DD">
      <w:r w:rsidRPr="00B23828">
        <w:t>Il permet d’allouer dynamiquement des adresses IP aux machines qui se connectent au réseau. Le but étant de simplifier l’administration réseau.</w:t>
      </w:r>
    </w:p>
    <w:p w14:paraId="4263E611" w14:textId="77777777" w:rsidR="005035DD" w:rsidRDefault="005035DD" w:rsidP="005035DD"/>
    <w:p w14:paraId="0D7DEE79" w14:textId="77777777" w:rsidR="005035DD" w:rsidRPr="00B23828" w:rsidRDefault="005035DD" w:rsidP="005035DD"/>
    <w:p w14:paraId="333258B2" w14:textId="77777777" w:rsidR="005035DD" w:rsidRPr="00B23828" w:rsidRDefault="005035DD" w:rsidP="005035DD">
      <w:r w:rsidRPr="00B23828">
        <w:t>Un serveur DHCP ayant une adresse fixe va distribuer les adresses IP aux machines effectuant une requête DHCP.</w:t>
      </w:r>
    </w:p>
    <w:p w14:paraId="2D817C1B" w14:textId="77777777" w:rsidR="005035DD" w:rsidRPr="005035DD" w:rsidRDefault="005035DD" w:rsidP="005035DD"/>
    <w:p w14:paraId="5B82F0AC" w14:textId="77777777" w:rsidR="005035DD" w:rsidRDefault="005035DD" w:rsidP="005035DD"/>
    <w:p w14:paraId="4957E0A8" w14:textId="77777777" w:rsidR="005035DD" w:rsidRDefault="005035DD" w:rsidP="005035DD"/>
    <w:p w14:paraId="4B5275A1" w14:textId="77777777" w:rsidR="005035DD" w:rsidRDefault="005035DD" w:rsidP="005035DD"/>
    <w:p w14:paraId="35779135" w14:textId="77777777" w:rsidR="005035DD" w:rsidRDefault="005035DD" w:rsidP="005035DD"/>
    <w:p w14:paraId="470A716D" w14:textId="77777777" w:rsidR="0020114E" w:rsidRDefault="0020114E" w:rsidP="0020114E">
      <w:pPr>
        <w:pStyle w:val="Titre2"/>
        <w:numPr>
          <w:ilvl w:val="0"/>
          <w:numId w:val="0"/>
        </w:numPr>
      </w:pPr>
    </w:p>
    <w:p w14:paraId="76AE2DE6" w14:textId="77777777" w:rsidR="0020114E" w:rsidRDefault="0020114E" w:rsidP="0020114E">
      <w:pPr>
        <w:pStyle w:val="Titre2"/>
        <w:numPr>
          <w:ilvl w:val="0"/>
          <w:numId w:val="0"/>
        </w:numPr>
      </w:pPr>
    </w:p>
    <w:p w14:paraId="1323BF74" w14:textId="77777777" w:rsidR="005035DD" w:rsidRDefault="005035DD" w:rsidP="005035DD">
      <w:pPr>
        <w:pStyle w:val="Titre2"/>
      </w:pPr>
      <w:r>
        <w:t>Protocole DNS (Domain Name System)</w:t>
      </w:r>
    </w:p>
    <w:p w14:paraId="5D747205" w14:textId="77777777" w:rsidR="005035DD" w:rsidRDefault="005035DD" w:rsidP="005035DD">
      <w:r>
        <w:t xml:space="preserve">Il permet de trouver l’adresse IP d’une adresse sur Internet. </w:t>
      </w:r>
      <w:r w:rsidRPr="00B23828">
        <w:t xml:space="preserve">Le nom de domaine identifie une organisation </w:t>
      </w:r>
      <w:r>
        <w:t xml:space="preserve">sur </w:t>
      </w:r>
      <w:r w:rsidRPr="00B23828">
        <w:t>internet.</w:t>
      </w:r>
    </w:p>
    <w:p w14:paraId="57472273" w14:textId="77777777" w:rsidR="005035DD" w:rsidRPr="00B23828" w:rsidRDefault="005035DD" w:rsidP="005035DD"/>
    <w:p w14:paraId="5F01808C" w14:textId="77777777" w:rsidR="005035DD" w:rsidRPr="00B23828" w:rsidRDefault="005035DD" w:rsidP="005035DD">
      <w:r w:rsidRPr="00B23828">
        <w:t>L'ensemble des domaines de l'internet est représenté par une arborescence :</w:t>
      </w:r>
    </w:p>
    <w:p w14:paraId="57AD74D7" w14:textId="77777777" w:rsidR="005035DD" w:rsidRPr="005035DD" w:rsidRDefault="005035DD" w:rsidP="005035DD"/>
    <w:p w14:paraId="34685138" w14:textId="77777777" w:rsidR="005035DD" w:rsidRPr="00E91B32" w:rsidRDefault="005035DD" w:rsidP="005035DD">
      <w:pPr>
        <w:rPr>
          <w:rFonts w:ascii="Arial" w:hAnsi="Arial" w:cs="Arial"/>
          <w:b/>
          <w:u w:val="single"/>
        </w:rPr>
      </w:pPr>
      <w:r>
        <w:rPr>
          <w:rFonts w:ascii="Arial" w:hAnsi="Arial" w:cs="Arial"/>
          <w:b/>
          <w:noProof/>
          <w:u w:val="single"/>
          <w:lang w:eastAsia="fr-FR"/>
        </w:rPr>
        <w:drawing>
          <wp:anchor distT="0" distB="0" distL="114300" distR="114300" simplePos="0" relativeHeight="251679744" behindDoc="0" locked="0" layoutInCell="1" allowOverlap="1" wp14:anchorId="5E6CAE74" wp14:editId="0A6D797A">
            <wp:simplePos x="0" y="0"/>
            <wp:positionH relativeFrom="column">
              <wp:posOffset>3348355</wp:posOffset>
            </wp:positionH>
            <wp:positionV relativeFrom="paragraph">
              <wp:posOffset>132715</wp:posOffset>
            </wp:positionV>
            <wp:extent cx="3096895" cy="1550670"/>
            <wp:effectExtent l="19050" t="0" r="8255" b="0"/>
            <wp:wrapSquare wrapText="bothSides"/>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srcRect/>
                    <a:stretch>
                      <a:fillRect/>
                    </a:stretch>
                  </pic:blipFill>
                  <pic:spPr bwMode="auto">
                    <a:xfrm>
                      <a:off x="0" y="0"/>
                      <a:ext cx="3096895" cy="1550670"/>
                    </a:xfrm>
                    <a:prstGeom prst="rect">
                      <a:avLst/>
                    </a:prstGeom>
                    <a:noFill/>
                    <a:ln w="9525">
                      <a:noFill/>
                      <a:miter lim="800000"/>
                      <a:headEnd/>
                      <a:tailEnd/>
                    </a:ln>
                  </pic:spPr>
                </pic:pic>
              </a:graphicData>
            </a:graphic>
          </wp:anchor>
        </w:drawing>
      </w:r>
      <w:r w:rsidRPr="00E91B32">
        <w:rPr>
          <w:rFonts w:ascii="Arial" w:hAnsi="Arial" w:cs="Arial"/>
          <w:b/>
          <w:u w:val="single"/>
        </w:rPr>
        <w:t>Exemple :</w:t>
      </w:r>
    </w:p>
    <w:p w14:paraId="2100A783" w14:textId="77777777" w:rsidR="005035DD" w:rsidRPr="00DD42F5" w:rsidRDefault="00634474" w:rsidP="005035DD">
      <w:pPr>
        <w:rPr>
          <w:rFonts w:ascii="Arial" w:hAnsi="Arial" w:cs="Arial"/>
        </w:rPr>
      </w:pPr>
      <w:hyperlink r:id="rId29" w:history="1">
        <w:r w:rsidR="005035DD" w:rsidRPr="00C15997">
          <w:rPr>
            <w:rStyle w:val="Lienhypertexte"/>
            <w:rFonts w:ascii="Arial" w:hAnsi="Arial" w:cs="Arial"/>
            <w:sz w:val="24"/>
            <w:szCs w:val="24"/>
          </w:rPr>
          <w:t>http://www.lyc-ferry-versailles.ac-versailles.fr</w:t>
        </w:r>
      </w:hyperlink>
    </w:p>
    <w:p w14:paraId="31272216" w14:textId="2D1F9F71" w:rsidR="0024362A" w:rsidRDefault="0024362A" w:rsidP="009A6BD4">
      <w:pPr>
        <w:jc w:val="center"/>
      </w:pPr>
    </w:p>
    <w:p w14:paraId="31346CF2" w14:textId="434450E9" w:rsidR="00966899" w:rsidRPr="00966899" w:rsidRDefault="00966899" w:rsidP="00966899"/>
    <w:p w14:paraId="2EE0E20C" w14:textId="044CB351" w:rsidR="00966899" w:rsidRPr="00966899" w:rsidRDefault="00966899" w:rsidP="00966899"/>
    <w:p w14:paraId="0D87CC72" w14:textId="2DBAF6B9" w:rsidR="00966899" w:rsidRPr="00966899" w:rsidRDefault="00966899" w:rsidP="00966899"/>
    <w:p w14:paraId="7897F1B8" w14:textId="782109DD" w:rsidR="00966899" w:rsidRPr="00966899" w:rsidRDefault="00966899" w:rsidP="00966899"/>
    <w:p w14:paraId="26846463" w14:textId="400C029B" w:rsidR="00966899" w:rsidRPr="00966899" w:rsidRDefault="00966899" w:rsidP="00966899"/>
    <w:p w14:paraId="27CCC994" w14:textId="765E015D" w:rsidR="00966899" w:rsidRPr="00966899" w:rsidRDefault="00966899" w:rsidP="00966899"/>
    <w:p w14:paraId="0F673B62" w14:textId="065DD5FA" w:rsidR="00966899" w:rsidRPr="00966899" w:rsidRDefault="00966899" w:rsidP="00966899"/>
    <w:p w14:paraId="58E69436" w14:textId="20D0C4E5" w:rsidR="00966899" w:rsidRPr="00966899" w:rsidRDefault="00966899" w:rsidP="00966899"/>
    <w:p w14:paraId="041E408A" w14:textId="179E9C37" w:rsidR="00966899" w:rsidRPr="00966899" w:rsidRDefault="00966899" w:rsidP="00966899"/>
    <w:p w14:paraId="3ADBB8A8" w14:textId="1A47D43C" w:rsidR="00966899" w:rsidRPr="00966899" w:rsidRDefault="00966899" w:rsidP="00966899"/>
    <w:p w14:paraId="50A5B50C" w14:textId="001F707E" w:rsidR="00966899" w:rsidRPr="00966899" w:rsidRDefault="00966899" w:rsidP="00966899"/>
    <w:p w14:paraId="512B5129" w14:textId="05D5855D" w:rsidR="00966899" w:rsidRPr="00966899" w:rsidRDefault="00966899" w:rsidP="00966899"/>
    <w:p w14:paraId="6B69FF20" w14:textId="5C6D4D42" w:rsidR="00966899" w:rsidRPr="00966899" w:rsidRDefault="00966899" w:rsidP="00966899"/>
    <w:p w14:paraId="6839C6B3" w14:textId="0B88A62F" w:rsidR="00966899" w:rsidRPr="00966899" w:rsidRDefault="00966899" w:rsidP="00966899"/>
    <w:p w14:paraId="145C14CC" w14:textId="2B9680AC" w:rsidR="00966899" w:rsidRPr="00966899" w:rsidRDefault="00966899" w:rsidP="00966899"/>
    <w:p w14:paraId="47D3008E" w14:textId="04C918AA" w:rsidR="00966899" w:rsidRPr="00966899" w:rsidRDefault="00966899" w:rsidP="00966899"/>
    <w:p w14:paraId="31C3D367" w14:textId="4091DF40" w:rsidR="00966899" w:rsidRPr="00966899" w:rsidRDefault="00966899" w:rsidP="00966899"/>
    <w:p w14:paraId="372E6302" w14:textId="09990584" w:rsidR="00966899" w:rsidRPr="00966899" w:rsidRDefault="00966899" w:rsidP="00966899"/>
    <w:p w14:paraId="4E755EDC" w14:textId="07C509D3" w:rsidR="00966899" w:rsidRPr="00966899" w:rsidRDefault="00966899" w:rsidP="00966899"/>
    <w:p w14:paraId="2D168658" w14:textId="542CBBA1" w:rsidR="00966899" w:rsidRPr="00966899" w:rsidRDefault="00966899" w:rsidP="00966899"/>
    <w:p w14:paraId="5326EB46" w14:textId="171CC9D4" w:rsidR="00966899" w:rsidRPr="00966899" w:rsidRDefault="00966899" w:rsidP="00966899"/>
    <w:p w14:paraId="467784FC" w14:textId="72358F83" w:rsidR="00966899" w:rsidRPr="00966899" w:rsidRDefault="00966899" w:rsidP="00966899"/>
    <w:p w14:paraId="0BCF77E0" w14:textId="3136736A" w:rsidR="00966899" w:rsidRPr="00966899" w:rsidRDefault="00966899" w:rsidP="00966899"/>
    <w:p w14:paraId="10F67557" w14:textId="5A003730" w:rsidR="00966899" w:rsidRPr="00966899" w:rsidRDefault="00966899" w:rsidP="00966899"/>
    <w:p w14:paraId="55520933" w14:textId="4737BE6C" w:rsidR="00966899" w:rsidRPr="00966899" w:rsidRDefault="00966899" w:rsidP="00966899"/>
    <w:p w14:paraId="4091075B" w14:textId="16D40AE6" w:rsidR="00966899" w:rsidRPr="00966899" w:rsidRDefault="00966899" w:rsidP="00966899"/>
    <w:p w14:paraId="5FB2CF0D" w14:textId="69BE1A16" w:rsidR="00966899" w:rsidRPr="00966899" w:rsidRDefault="00966899" w:rsidP="00966899"/>
    <w:p w14:paraId="3CFB9B34" w14:textId="1B7DF23C" w:rsidR="00966899" w:rsidRPr="00966899" w:rsidRDefault="00966899" w:rsidP="00966899"/>
    <w:p w14:paraId="49C2A131" w14:textId="4AAEB3E2" w:rsidR="00966899" w:rsidRPr="00966899" w:rsidRDefault="00966899" w:rsidP="00966899"/>
    <w:p w14:paraId="2B37D233" w14:textId="37AFC26B" w:rsidR="00966899" w:rsidRDefault="00966899" w:rsidP="00966899"/>
    <w:p w14:paraId="6CC25E48" w14:textId="65477E50" w:rsidR="00966899" w:rsidRPr="00966899" w:rsidRDefault="00966899" w:rsidP="00966899"/>
    <w:p w14:paraId="3C7476BA" w14:textId="241D939F" w:rsidR="00966899" w:rsidRDefault="00966899" w:rsidP="00966899">
      <w:pPr>
        <w:pStyle w:val="Titre2"/>
        <w:numPr>
          <w:ilvl w:val="1"/>
          <w:numId w:val="38"/>
        </w:numPr>
      </w:pPr>
      <w:r>
        <w:t>Exercices</w:t>
      </w:r>
    </w:p>
    <w:p w14:paraId="3233026E" w14:textId="2A37B4FF" w:rsidR="00D70C22" w:rsidRPr="006043D1" w:rsidRDefault="00D70C22" w:rsidP="00D70C22">
      <w:pPr>
        <w:pStyle w:val="Titre3"/>
        <w:numPr>
          <w:ilvl w:val="2"/>
          <w:numId w:val="38"/>
        </w:numPr>
      </w:pPr>
      <w:r>
        <w:t xml:space="preserve">Exercice 1 : </w:t>
      </w:r>
    </w:p>
    <w:p w14:paraId="503C3E68" w14:textId="00750AAA" w:rsidR="00D70C22" w:rsidRDefault="00D70C22" w:rsidP="00966899"/>
    <w:p w14:paraId="4C10B2FF" w14:textId="298E688A" w:rsidR="00966899" w:rsidRDefault="00966899" w:rsidP="00966899">
      <w:r>
        <w:t xml:space="preserve">Un </w:t>
      </w:r>
      <w:r w:rsidR="00AF1571">
        <w:t>routeur</w:t>
      </w:r>
      <w:r>
        <w:t xml:space="preserve"> </w:t>
      </w:r>
      <w:r w:rsidR="00AF1571">
        <w:t>délivre</w:t>
      </w:r>
      <w:r>
        <w:t xml:space="preserve"> l’adresse IP </w:t>
      </w:r>
      <w:r w:rsidR="00AF1571">
        <w:t>195.2.9.25</w:t>
      </w:r>
      <w:r w:rsidR="00A0072F">
        <w:t>5</w:t>
      </w:r>
      <w:r w:rsidR="00AF1571">
        <w:t xml:space="preserve"> à</w:t>
      </w:r>
      <w:r>
        <w:t xml:space="preserve"> </w:t>
      </w:r>
      <w:r w:rsidR="00AF1571">
        <w:t>un réseau</w:t>
      </w:r>
      <w:r>
        <w:t xml:space="preserve"> dont le masque est 255.255.</w:t>
      </w:r>
      <w:r w:rsidR="00AF1571">
        <w:t>255</w:t>
      </w:r>
      <w:r>
        <w:t>.0</w:t>
      </w:r>
    </w:p>
    <w:p w14:paraId="7C50F559" w14:textId="1C0F5E44" w:rsidR="00AF1571" w:rsidRDefault="00AF1571" w:rsidP="00966899"/>
    <w:tbl>
      <w:tblPr>
        <w:tblStyle w:val="Grilledutableau"/>
        <w:tblW w:w="0" w:type="auto"/>
        <w:tblLook w:val="04A0" w:firstRow="1" w:lastRow="0" w:firstColumn="1" w:lastColumn="0" w:noHBand="0" w:noVBand="1"/>
      </w:tblPr>
      <w:tblGrid>
        <w:gridCol w:w="10073"/>
      </w:tblGrid>
      <w:tr w:rsidR="00AF1571" w14:paraId="3BE45F3C" w14:textId="77777777" w:rsidTr="00DD3BC8">
        <w:trPr>
          <w:trHeight w:val="4421"/>
        </w:trPr>
        <w:tc>
          <w:tcPr>
            <w:tcW w:w="10073" w:type="dxa"/>
          </w:tcPr>
          <w:p w14:paraId="5A16E88D" w14:textId="3E8AD7AB" w:rsidR="00AF1571" w:rsidRDefault="00DD3BC8" w:rsidP="00AF1571">
            <w:pPr>
              <w:jc w:val="center"/>
            </w:pPr>
            <w:r w:rsidRPr="00DD3BC8">
              <w:rPr>
                <w:noProof/>
              </w:rPr>
              <w:drawing>
                <wp:anchor distT="0" distB="0" distL="114300" distR="114300" simplePos="0" relativeHeight="251691008" behindDoc="0" locked="0" layoutInCell="1" allowOverlap="1" wp14:anchorId="6F8092C9" wp14:editId="3CF790E2">
                  <wp:simplePos x="0" y="0"/>
                  <wp:positionH relativeFrom="column">
                    <wp:posOffset>581660</wp:posOffset>
                  </wp:positionH>
                  <wp:positionV relativeFrom="paragraph">
                    <wp:posOffset>81280</wp:posOffset>
                  </wp:positionV>
                  <wp:extent cx="5162550" cy="2619220"/>
                  <wp:effectExtent l="0" t="0" r="0" b="0"/>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162550" cy="2619220"/>
                          </a:xfrm>
                          <a:prstGeom prst="rect">
                            <a:avLst/>
                          </a:prstGeom>
                        </pic:spPr>
                      </pic:pic>
                    </a:graphicData>
                  </a:graphic>
                  <wp14:sizeRelH relativeFrom="margin">
                    <wp14:pctWidth>0</wp14:pctWidth>
                  </wp14:sizeRelH>
                  <wp14:sizeRelV relativeFrom="margin">
                    <wp14:pctHeight>0</wp14:pctHeight>
                  </wp14:sizeRelV>
                </wp:anchor>
              </w:drawing>
            </w:r>
          </w:p>
        </w:tc>
      </w:tr>
    </w:tbl>
    <w:p w14:paraId="59AC09B3" w14:textId="4000190F" w:rsidR="00AF1571" w:rsidRDefault="00AF1571" w:rsidP="00966899"/>
    <w:p w14:paraId="5ECE2A3E" w14:textId="4235305E" w:rsidR="00AF1571" w:rsidRDefault="00AF1571" w:rsidP="00966899">
      <w:r>
        <w:t>Q1 : Quelle est l’adresse IP du réseau</w:t>
      </w:r>
      <w:r w:rsidR="00DD3BC8">
        <w:t> ?</w:t>
      </w:r>
    </w:p>
    <w:p w14:paraId="2E6FAFE2" w14:textId="14AD2496" w:rsidR="00AF1571" w:rsidRDefault="00AF1571" w:rsidP="00966899">
      <w:r>
        <w:t>----------------------------------------------------------------------------------------------------------------------------------------------------------------------</w:t>
      </w:r>
    </w:p>
    <w:p w14:paraId="51613814" w14:textId="4256E576" w:rsidR="00AF1571" w:rsidRDefault="00AF1571" w:rsidP="00966899"/>
    <w:p w14:paraId="1AADA7F3" w14:textId="77777777" w:rsidR="00AF1571" w:rsidRDefault="00AF1571" w:rsidP="00966899"/>
    <w:p w14:paraId="4473AC7D" w14:textId="2D3D1568" w:rsidR="00AF1571" w:rsidRDefault="00AF1571" w:rsidP="00966899">
      <w:r>
        <w:t>Q2 : Quelle est l’adresse IP de diffusion (Broadcast)</w:t>
      </w:r>
      <w:r w:rsidR="00DD3BC8">
        <w:t> ?</w:t>
      </w:r>
    </w:p>
    <w:p w14:paraId="0A30F4E7" w14:textId="13300415" w:rsidR="00AF1571" w:rsidRDefault="00AF1571" w:rsidP="00966899"/>
    <w:p w14:paraId="34195C04" w14:textId="38402D62" w:rsidR="00AF1571" w:rsidRDefault="00AF1571" w:rsidP="00966899">
      <w:r>
        <w:t>----------------------------------------------------------------------------------------------------------------------------------------------------------------------</w:t>
      </w:r>
    </w:p>
    <w:p w14:paraId="32805651" w14:textId="7C5C9E2C" w:rsidR="00AF1571" w:rsidRDefault="00AF1571" w:rsidP="00966899"/>
    <w:p w14:paraId="3F9F28E7" w14:textId="2001702D" w:rsidR="00DD3BC8" w:rsidRDefault="00DD3BC8" w:rsidP="00DD3BC8">
      <w:r>
        <w:t>Q3 : Quelle est l’adresse IP de la passerelle </w:t>
      </w:r>
      <w:r w:rsidR="00A076D4">
        <w:t xml:space="preserve">(Gateway) </w:t>
      </w:r>
      <w:r>
        <w:t>?</w:t>
      </w:r>
    </w:p>
    <w:p w14:paraId="57F0EA40" w14:textId="77777777" w:rsidR="00DD3BC8" w:rsidRDefault="00DD3BC8" w:rsidP="00DD3BC8"/>
    <w:p w14:paraId="50578C44" w14:textId="77777777" w:rsidR="00DD3BC8" w:rsidRDefault="00DD3BC8" w:rsidP="00DD3BC8">
      <w:r>
        <w:t>----------------------------------------------------------------------------------------------------------------------------------------------------------------------</w:t>
      </w:r>
    </w:p>
    <w:p w14:paraId="082CF427" w14:textId="77777777" w:rsidR="00DD3BC8" w:rsidRDefault="00DD3BC8" w:rsidP="00966899"/>
    <w:p w14:paraId="043604C9" w14:textId="47DD7E6F" w:rsidR="00AF1571" w:rsidRDefault="00AF1571" w:rsidP="00966899">
      <w:r>
        <w:t>Q</w:t>
      </w:r>
      <w:r w:rsidR="00DD3BC8">
        <w:t>4</w:t>
      </w:r>
      <w:r>
        <w:t> : Combien d’ordinateurs peut-on mettre sur ce réseau ?</w:t>
      </w:r>
    </w:p>
    <w:p w14:paraId="2A360D88" w14:textId="76B1F571" w:rsidR="00AF1571" w:rsidRDefault="00AF1571" w:rsidP="00966899"/>
    <w:p w14:paraId="2421E47E" w14:textId="1D5C5019" w:rsidR="00AF1571" w:rsidRDefault="00AF1571" w:rsidP="00966899">
      <w:r>
        <w:t>----------------------------------------------------------------------------------------------------------------------------------------------------------------------</w:t>
      </w:r>
    </w:p>
    <w:p w14:paraId="797989D3" w14:textId="63B52389" w:rsidR="003C2C98" w:rsidRDefault="003C2C98" w:rsidP="00966899"/>
    <w:p w14:paraId="372133E2" w14:textId="48982885" w:rsidR="003C2C98" w:rsidRDefault="003C2C98" w:rsidP="00966899">
      <w:r>
        <w:t>Q</w:t>
      </w:r>
      <w:r w:rsidR="00DD3BC8">
        <w:t>5</w:t>
      </w:r>
      <w:r>
        <w:t> : Donner la classe de cette adresse</w:t>
      </w:r>
      <w:r w:rsidR="00A0072F">
        <w:t xml:space="preserve"> réseaux</w:t>
      </w:r>
      <w:r>
        <w:t>.</w:t>
      </w:r>
    </w:p>
    <w:p w14:paraId="4B502A06" w14:textId="77777777" w:rsidR="00A0072F" w:rsidRDefault="00A0072F" w:rsidP="00966899"/>
    <w:p w14:paraId="0B98DE54" w14:textId="77777777" w:rsidR="00A0072F" w:rsidRDefault="00A0072F" w:rsidP="00A0072F">
      <w:r>
        <w:t>----------------------------------------------------------------------------------------------------------------------------------------------------------------------</w:t>
      </w:r>
    </w:p>
    <w:p w14:paraId="25F3CD77" w14:textId="151E2094" w:rsidR="007B66A2" w:rsidRDefault="007B66A2" w:rsidP="00966899"/>
    <w:p w14:paraId="3FD49925" w14:textId="5A03EFF0" w:rsidR="007B66A2" w:rsidRDefault="007B66A2" w:rsidP="00966899"/>
    <w:p w14:paraId="6418BFAC" w14:textId="247E227F" w:rsidR="007B66A2" w:rsidRDefault="007B66A2" w:rsidP="00966899"/>
    <w:p w14:paraId="256BE8CA" w14:textId="63274E2D" w:rsidR="00D70C22" w:rsidRPr="006043D1" w:rsidRDefault="00D70C22" w:rsidP="00D23826">
      <w:pPr>
        <w:pStyle w:val="Titre3"/>
        <w:numPr>
          <w:ilvl w:val="2"/>
          <w:numId w:val="38"/>
        </w:numPr>
      </w:pPr>
      <w:r>
        <w:t xml:space="preserve">Exercice </w:t>
      </w:r>
      <w:proofErr w:type="gramStart"/>
      <w:r>
        <w:t>2:</w:t>
      </w:r>
      <w:proofErr w:type="gramEnd"/>
      <w:r>
        <w:t xml:space="preserve"> </w:t>
      </w:r>
    </w:p>
    <w:p w14:paraId="15FE2307" w14:textId="5D89B64E" w:rsidR="007B66A2" w:rsidRDefault="00D23826" w:rsidP="00966899">
      <w:r>
        <w:t xml:space="preserve"> </w:t>
      </w:r>
      <w:r w:rsidR="00665743">
        <w:t>Le</w:t>
      </w:r>
      <w:r>
        <w:t xml:space="preserve"> plan </w:t>
      </w:r>
      <w:r w:rsidR="00665743">
        <w:t xml:space="preserve"> </w:t>
      </w:r>
      <w:r>
        <w:t xml:space="preserve"> sur la figure ci-dessous</w:t>
      </w:r>
      <w:r w:rsidR="00665743">
        <w:t xml:space="preserve"> représente la distribution d’adresses IP dans un établissement scolaire.</w:t>
      </w:r>
    </w:p>
    <w:p w14:paraId="3C71E2E7" w14:textId="781A7D60" w:rsidR="00D23826" w:rsidRDefault="00D23826" w:rsidP="00966899"/>
    <w:p w14:paraId="2B48B454" w14:textId="57626FA6" w:rsidR="00D23826" w:rsidRDefault="00D23826" w:rsidP="00966899">
      <w:r>
        <w:t>Q1 : Combien y a-t-il de sous réseaux ?</w:t>
      </w:r>
    </w:p>
    <w:p w14:paraId="3ACE97CB" w14:textId="77777777" w:rsidR="00D23826" w:rsidRDefault="00D23826" w:rsidP="00D23826">
      <w:r>
        <w:t>----------------------------------------------------------------------------------------------------------------------------------------------------------------------</w:t>
      </w:r>
    </w:p>
    <w:p w14:paraId="19D660A4" w14:textId="41FCCAF4" w:rsidR="00D23826" w:rsidRDefault="00D23826" w:rsidP="00966899"/>
    <w:p w14:paraId="1A02DA6B" w14:textId="1E642AFF" w:rsidR="00D23826" w:rsidRDefault="00D23826" w:rsidP="00966899">
      <w:r>
        <w:t xml:space="preserve">Q2 : </w:t>
      </w:r>
      <w:r w:rsidRPr="00D23826">
        <w:rPr>
          <w:rFonts w:eastAsia="Calibri,Bold" w:cstheme="minorHAnsi"/>
          <w:szCs w:val="20"/>
        </w:rPr>
        <w:t>Quelles sont</w:t>
      </w:r>
      <w:r>
        <w:rPr>
          <w:rFonts w:eastAsia="Calibri,Bold" w:cstheme="minorHAnsi"/>
          <w:szCs w:val="20"/>
        </w:rPr>
        <w:t xml:space="preserve"> les </w:t>
      </w:r>
      <w:r w:rsidRPr="00D23826">
        <w:rPr>
          <w:rFonts w:eastAsia="Calibri,Bold" w:cstheme="minorHAnsi"/>
          <w:szCs w:val="20"/>
        </w:rPr>
        <w:t>adresses</w:t>
      </w:r>
      <w:r w:rsidRPr="00D23826">
        <w:rPr>
          <w:rFonts w:eastAsia="Calibri,Bold" w:cstheme="minorHAnsi"/>
          <w:bCs/>
          <w:szCs w:val="20"/>
        </w:rPr>
        <w:t xml:space="preserve"> des sous-réseaux </w:t>
      </w:r>
      <w:r w:rsidRPr="00D23826">
        <w:rPr>
          <w:rFonts w:eastAsia="Calibri,Bold" w:cstheme="minorHAnsi"/>
          <w:szCs w:val="20"/>
        </w:rPr>
        <w:t>?</w:t>
      </w:r>
    </w:p>
    <w:p w14:paraId="3B97ED72" w14:textId="481E6325" w:rsidR="006C51EA" w:rsidRDefault="006C51EA" w:rsidP="00966899"/>
    <w:p w14:paraId="5DD4775B" w14:textId="77777777" w:rsidR="00D23826" w:rsidRDefault="00D23826" w:rsidP="00D23826">
      <w:r>
        <w:t>----------------------------------------------------------------------------------------------------------------------------------------------------------------------</w:t>
      </w:r>
    </w:p>
    <w:p w14:paraId="3AF3BE0B" w14:textId="77777777" w:rsidR="00D23826" w:rsidRDefault="00D23826" w:rsidP="00D23826"/>
    <w:p w14:paraId="50CE6B44" w14:textId="34E4BF55" w:rsidR="006C51EA" w:rsidRDefault="00D23826" w:rsidP="00966899">
      <w:r>
        <w:t xml:space="preserve">Q3 : </w:t>
      </w:r>
      <w:r w:rsidRPr="00D23826">
        <w:t>Quel est le masque (en écriture décimal point</w:t>
      </w:r>
      <w:r>
        <w:t>é</w:t>
      </w:r>
      <w:r w:rsidRPr="00D23826">
        <w:t>) de ces sous-réseaux ?</w:t>
      </w:r>
    </w:p>
    <w:p w14:paraId="0AB6E38B" w14:textId="2543F190" w:rsidR="006C51EA" w:rsidRDefault="006C51EA" w:rsidP="00966899"/>
    <w:p w14:paraId="53EFAF5A" w14:textId="5D691520" w:rsidR="006C51EA" w:rsidRDefault="00D23826" w:rsidP="00966899">
      <w:bookmarkStart w:id="1" w:name="_Hlk60523412"/>
      <w:r>
        <w:t>----------------------------------------------------------------------------------------------------------------------------------------------------------------------</w:t>
      </w:r>
    </w:p>
    <w:bookmarkEnd w:id="1"/>
    <w:p w14:paraId="477B4E38" w14:textId="2D84EED5" w:rsidR="006C51EA" w:rsidRDefault="006C51EA" w:rsidP="00966899"/>
    <w:p w14:paraId="353EE694" w14:textId="77777777" w:rsidR="00C711D8" w:rsidRDefault="00C711D8" w:rsidP="00966899">
      <w:r>
        <w:t>Q4 : Déterminer les adresses de diffusions des sous-réseaux</w:t>
      </w:r>
    </w:p>
    <w:p w14:paraId="01323755" w14:textId="77777777" w:rsidR="00C711D8" w:rsidRDefault="00C711D8" w:rsidP="00966899"/>
    <w:p w14:paraId="3998C2EB" w14:textId="77777777" w:rsidR="00C711D8" w:rsidRDefault="00C711D8" w:rsidP="00C711D8">
      <w:r>
        <w:t>----------------------------------------------------------------------------------------------------------------------------------------------------------------------</w:t>
      </w:r>
    </w:p>
    <w:p w14:paraId="43992F68" w14:textId="77777777" w:rsidR="00C711D8" w:rsidRDefault="00C711D8" w:rsidP="00966899"/>
    <w:p w14:paraId="6A840D11" w14:textId="77777777" w:rsidR="00C711D8" w:rsidRDefault="00C711D8" w:rsidP="00966899"/>
    <w:p w14:paraId="5FCB3EBD" w14:textId="66BC8D42" w:rsidR="00C711D8" w:rsidRDefault="00C711D8" w:rsidP="00966899">
      <w:r>
        <w:t xml:space="preserve"> </w:t>
      </w:r>
    </w:p>
    <w:tbl>
      <w:tblPr>
        <w:tblStyle w:val="Grilledutableau"/>
        <w:tblW w:w="0" w:type="auto"/>
        <w:tblLook w:val="04A0" w:firstRow="1" w:lastRow="0" w:firstColumn="1" w:lastColumn="0" w:noHBand="0" w:noVBand="1"/>
      </w:tblPr>
      <w:tblGrid>
        <w:gridCol w:w="10194"/>
      </w:tblGrid>
      <w:tr w:rsidR="006C51EA" w14:paraId="0391B6EE" w14:textId="77777777" w:rsidTr="00A0072F">
        <w:trPr>
          <w:trHeight w:val="6140"/>
        </w:trPr>
        <w:tc>
          <w:tcPr>
            <w:tcW w:w="10194" w:type="dxa"/>
          </w:tcPr>
          <w:p w14:paraId="754C1A16" w14:textId="57BFCAFF" w:rsidR="006C51EA" w:rsidRDefault="006C51EA" w:rsidP="00966899">
            <w:r w:rsidRPr="006C51EA">
              <w:rPr>
                <w:noProof/>
              </w:rPr>
              <w:drawing>
                <wp:inline distT="0" distB="0" distL="0" distR="0" wp14:anchorId="73DB6FA0" wp14:editId="21459B95">
                  <wp:extent cx="6257925" cy="3692564"/>
                  <wp:effectExtent l="0" t="0" r="0" b="3175"/>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296250" cy="3715178"/>
                          </a:xfrm>
                          <a:prstGeom prst="rect">
                            <a:avLst/>
                          </a:prstGeom>
                        </pic:spPr>
                      </pic:pic>
                    </a:graphicData>
                  </a:graphic>
                </wp:inline>
              </w:drawing>
            </w:r>
          </w:p>
        </w:tc>
      </w:tr>
    </w:tbl>
    <w:p w14:paraId="73EF9A89" w14:textId="1D08EBB6" w:rsidR="006C51EA" w:rsidRDefault="006C51EA" w:rsidP="00966899"/>
    <w:p w14:paraId="218E2952" w14:textId="2E17E3AC" w:rsidR="00A0072F" w:rsidRPr="006043D1" w:rsidRDefault="00A0072F" w:rsidP="00A0072F">
      <w:pPr>
        <w:pStyle w:val="Titre3"/>
        <w:numPr>
          <w:ilvl w:val="2"/>
          <w:numId w:val="38"/>
        </w:numPr>
      </w:pPr>
      <w:r>
        <w:t xml:space="preserve">Exercice </w:t>
      </w:r>
      <w:proofErr w:type="gramStart"/>
      <w:r>
        <w:t>3:</w:t>
      </w:r>
      <w:proofErr w:type="gramEnd"/>
      <w:r>
        <w:t xml:space="preserve"> </w:t>
      </w:r>
    </w:p>
    <w:p w14:paraId="5651F685" w14:textId="7AB72C29" w:rsidR="00C711D8" w:rsidRDefault="00C711D8" w:rsidP="00966899">
      <w:r w:rsidRPr="00C711D8">
        <w:t xml:space="preserve">Une adresse IPv4 avec </w:t>
      </w:r>
      <w:r w:rsidRPr="00A27AC1">
        <w:rPr>
          <w:b/>
          <w:bCs/>
        </w:rPr>
        <w:t xml:space="preserve">notation </w:t>
      </w:r>
      <w:proofErr w:type="gramStart"/>
      <w:r w:rsidRPr="00A27AC1">
        <w:rPr>
          <w:b/>
          <w:bCs/>
        </w:rPr>
        <w:t>CIDR</w:t>
      </w:r>
      <w:r w:rsidR="00611856" w:rsidRPr="00611856">
        <w:rPr>
          <w:b/>
          <w:bCs/>
        </w:rPr>
        <w:t>(</w:t>
      </w:r>
      <w:proofErr w:type="gramEnd"/>
      <w:r w:rsidR="00611856" w:rsidRPr="00611856">
        <w:rPr>
          <w:b/>
          <w:bCs/>
        </w:rPr>
        <w:t>Classless Inter-Domain Routing)</w:t>
      </w:r>
      <w:r w:rsidR="00611856">
        <w:rPr>
          <w:b/>
          <w:bCs/>
        </w:rPr>
        <w:t xml:space="preserve"> </w:t>
      </w:r>
      <w:r w:rsidRPr="00C711D8">
        <w:t xml:space="preserve">présente une longueur de 32 bits et le même format décimal avec points. </w:t>
      </w:r>
    </w:p>
    <w:p w14:paraId="7A476F85" w14:textId="61B6BB04" w:rsidR="00A0072F" w:rsidRDefault="00C711D8" w:rsidP="00966899">
      <w:r w:rsidRPr="00C711D8">
        <w:t xml:space="preserve">Cependant, CIDR ajoute une désignation de préfixe juste après l'octet le plus à droite afin de définir </w:t>
      </w:r>
      <w:r w:rsidR="005D587C">
        <w:t>le masque</w:t>
      </w:r>
      <w:r w:rsidRPr="00C711D8">
        <w:t xml:space="preserve"> de l'adresse IPv4. </w:t>
      </w:r>
    </w:p>
    <w:p w14:paraId="3A316763" w14:textId="14582020" w:rsidR="005D587C" w:rsidRDefault="005D587C" w:rsidP="00966899"/>
    <w:p w14:paraId="13D53954" w14:textId="10CFB40A" w:rsidR="005D587C" w:rsidRDefault="005D587C" w:rsidP="00966899">
      <w:pPr>
        <w:rPr>
          <w:b/>
          <w:bCs/>
        </w:rPr>
      </w:pPr>
      <w:r w:rsidRPr="005D587C">
        <w:rPr>
          <w:b/>
          <w:bCs/>
        </w:rPr>
        <w:t>Exemple :</w:t>
      </w:r>
    </w:p>
    <w:p w14:paraId="0B3A989C" w14:textId="231189F2" w:rsidR="00A27AC1" w:rsidRDefault="00A27AC1" w:rsidP="00A27AC1">
      <w:pPr>
        <w:jc w:val="center"/>
        <w:rPr>
          <w:b/>
          <w:bCs/>
        </w:rPr>
      </w:pPr>
      <w:r w:rsidRPr="00A27AC1">
        <w:rPr>
          <w:b/>
          <w:bCs/>
          <w:noProof/>
        </w:rPr>
        <w:lastRenderedPageBreak/>
        <w:drawing>
          <wp:inline distT="0" distB="0" distL="0" distR="0" wp14:anchorId="2FE302ED" wp14:editId="00AE0492">
            <wp:extent cx="4838700" cy="1951589"/>
            <wp:effectExtent l="0" t="0" r="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926381" cy="1986953"/>
                    </a:xfrm>
                    <a:prstGeom prst="rect">
                      <a:avLst/>
                    </a:prstGeom>
                  </pic:spPr>
                </pic:pic>
              </a:graphicData>
            </a:graphic>
          </wp:inline>
        </w:drawing>
      </w:r>
    </w:p>
    <w:p w14:paraId="72E5D021" w14:textId="04E31AE4" w:rsidR="00A27AC1" w:rsidRDefault="00A27AC1" w:rsidP="00A27AC1">
      <w:pPr>
        <w:jc w:val="center"/>
        <w:rPr>
          <w:b/>
          <w:bCs/>
        </w:rPr>
      </w:pPr>
    </w:p>
    <w:p w14:paraId="178B3D6D" w14:textId="0BB0195C" w:rsidR="00A27AC1" w:rsidRPr="00A27AC1" w:rsidRDefault="00A27AC1" w:rsidP="00A27AC1">
      <w:pPr>
        <w:jc w:val="left"/>
      </w:pPr>
      <w:r w:rsidRPr="00A27AC1">
        <w:t xml:space="preserve">Q1 : Trouver l’adresse IP de </w:t>
      </w:r>
      <w:r w:rsidR="00B97316" w:rsidRPr="00A27AC1">
        <w:t xml:space="preserve">ce </w:t>
      </w:r>
      <w:r w:rsidR="00B97316">
        <w:t>réseau</w:t>
      </w:r>
      <w:r w:rsidRPr="00A27AC1">
        <w:t>.</w:t>
      </w:r>
    </w:p>
    <w:p w14:paraId="0BBD7DD0" w14:textId="2A2D7B58" w:rsidR="00A27AC1" w:rsidRDefault="00A27AC1" w:rsidP="00A27AC1">
      <w:pPr>
        <w:jc w:val="left"/>
        <w:rPr>
          <w:b/>
          <w:bCs/>
        </w:rPr>
      </w:pPr>
    </w:p>
    <w:p w14:paraId="4511AAAD" w14:textId="77777777" w:rsidR="00A27AC1" w:rsidRDefault="00A27AC1" w:rsidP="00A27AC1">
      <w:r>
        <w:t>----------------------------------------------------------------------------------------------------------------------------------------------------------------------</w:t>
      </w:r>
    </w:p>
    <w:p w14:paraId="2DE1A8B3" w14:textId="51CD8BE8" w:rsidR="00A27AC1" w:rsidRDefault="00A27AC1" w:rsidP="00A27AC1">
      <w:pPr>
        <w:jc w:val="left"/>
        <w:rPr>
          <w:b/>
          <w:bCs/>
        </w:rPr>
      </w:pPr>
    </w:p>
    <w:p w14:paraId="557D340C" w14:textId="10713B6D" w:rsidR="00A27AC1" w:rsidRDefault="00A27AC1" w:rsidP="00A27AC1">
      <w:pPr>
        <w:jc w:val="left"/>
      </w:pPr>
      <w:r w:rsidRPr="00A27AC1">
        <w:t xml:space="preserve">Q2 : </w:t>
      </w:r>
      <w:r w:rsidR="00665743" w:rsidRPr="00A27AC1">
        <w:t xml:space="preserve">Trouver </w:t>
      </w:r>
      <w:r w:rsidR="00665743">
        <w:t xml:space="preserve">son </w:t>
      </w:r>
      <w:r w:rsidRPr="00A27AC1">
        <w:t>adresse de diffusion</w:t>
      </w:r>
    </w:p>
    <w:p w14:paraId="04F9470F" w14:textId="6A27C245" w:rsidR="00A27AC1" w:rsidRDefault="00A27AC1" w:rsidP="00A27AC1">
      <w:pPr>
        <w:jc w:val="left"/>
      </w:pPr>
    </w:p>
    <w:p w14:paraId="5707A29D" w14:textId="77777777" w:rsidR="00A27AC1" w:rsidRDefault="00A27AC1" w:rsidP="00A27AC1">
      <w:r>
        <w:t>----------------------------------------------------------------------------------------------------------------------------------------------------------------------</w:t>
      </w:r>
    </w:p>
    <w:p w14:paraId="1254B746" w14:textId="5AF644FD" w:rsidR="00A27AC1" w:rsidRDefault="00A27AC1" w:rsidP="00A27AC1">
      <w:pPr>
        <w:jc w:val="left"/>
      </w:pPr>
    </w:p>
    <w:p w14:paraId="34C18397" w14:textId="29C34867" w:rsidR="00A27AC1" w:rsidRDefault="00964618" w:rsidP="00A27AC1">
      <w:pPr>
        <w:jc w:val="left"/>
      </w:pPr>
      <w:r>
        <w:t>Q3 : Combien d’ordinateurs peut-on mettre</w:t>
      </w:r>
      <w:r w:rsidR="00B97316">
        <w:t xml:space="preserve"> </w:t>
      </w:r>
      <w:r>
        <w:t>?</w:t>
      </w:r>
    </w:p>
    <w:p w14:paraId="17E8926F" w14:textId="50465F6D" w:rsidR="00964618" w:rsidRDefault="00964618" w:rsidP="00A27AC1">
      <w:pPr>
        <w:jc w:val="left"/>
      </w:pPr>
    </w:p>
    <w:p w14:paraId="25630C61" w14:textId="77777777" w:rsidR="00964618" w:rsidRDefault="00964618" w:rsidP="00964618">
      <w:r>
        <w:t>----------------------------------------------------------------------------------------------------------------------------------------------------------------------</w:t>
      </w:r>
    </w:p>
    <w:p w14:paraId="36C7ADCB" w14:textId="6026260A" w:rsidR="00964618" w:rsidRDefault="00964618" w:rsidP="00A27AC1">
      <w:pPr>
        <w:jc w:val="left"/>
      </w:pPr>
    </w:p>
    <w:p w14:paraId="328E454B" w14:textId="11BC8830" w:rsidR="00611856" w:rsidRDefault="00611856" w:rsidP="00A27AC1">
      <w:pPr>
        <w:jc w:val="left"/>
      </w:pPr>
      <w:r>
        <w:t xml:space="preserve">Q4 : </w:t>
      </w:r>
      <w:r w:rsidR="00A87345">
        <w:t>La notation CIDR a été créée pour résoudre un problème, quelle est la solution apportée par cette notation ?</w:t>
      </w:r>
    </w:p>
    <w:p w14:paraId="1DC7342F" w14:textId="77777777" w:rsidR="00A87345" w:rsidRDefault="00A87345" w:rsidP="00A87345"/>
    <w:p w14:paraId="15657BC0" w14:textId="714922C1" w:rsidR="00A87345" w:rsidRDefault="00A87345" w:rsidP="00A87345">
      <w:r>
        <w:t>----------------------------------------------------------------------------------------------------------------------------------------------------------------------</w:t>
      </w:r>
    </w:p>
    <w:p w14:paraId="4B1D0ABE" w14:textId="3431E940" w:rsidR="00A87345" w:rsidRDefault="00A87345" w:rsidP="00A27AC1">
      <w:pPr>
        <w:jc w:val="left"/>
      </w:pPr>
    </w:p>
    <w:p w14:paraId="79CE0800" w14:textId="77777777" w:rsidR="00A87345" w:rsidRDefault="00A87345" w:rsidP="00A27AC1">
      <w:pPr>
        <w:jc w:val="left"/>
      </w:pPr>
    </w:p>
    <w:p w14:paraId="361BD264" w14:textId="5FFC554A" w:rsidR="00964618" w:rsidRDefault="00964618" w:rsidP="00964618">
      <w:pPr>
        <w:jc w:val="left"/>
      </w:pPr>
      <w:r>
        <w:t>Q</w:t>
      </w:r>
      <w:r w:rsidR="00A87345">
        <w:t>5</w:t>
      </w:r>
      <w:r>
        <w:t> :  Pour chacun des réseaux ci-dessous, donner la première adresse machine, la dernière adresse</w:t>
      </w:r>
    </w:p>
    <w:p w14:paraId="714FCB37" w14:textId="38B66D19" w:rsidR="00964618" w:rsidRDefault="00964618" w:rsidP="00964618">
      <w:pPr>
        <w:jc w:val="left"/>
      </w:pPr>
      <w:r>
        <w:t>Machine, l’adresse de broadcast.</w:t>
      </w:r>
    </w:p>
    <w:p w14:paraId="5A530C39" w14:textId="3F08DDC5" w:rsidR="00964618" w:rsidRDefault="00964618" w:rsidP="00964618">
      <w:pPr>
        <w:jc w:val="left"/>
      </w:pPr>
    </w:p>
    <w:tbl>
      <w:tblPr>
        <w:tblStyle w:val="Grilledutableau"/>
        <w:tblW w:w="0" w:type="auto"/>
        <w:tblLook w:val="04A0" w:firstRow="1" w:lastRow="0" w:firstColumn="1" w:lastColumn="0" w:noHBand="0" w:noVBand="1"/>
      </w:tblPr>
      <w:tblGrid>
        <w:gridCol w:w="3245"/>
        <w:gridCol w:w="3245"/>
        <w:gridCol w:w="3245"/>
      </w:tblGrid>
      <w:tr w:rsidR="00611856" w:rsidRPr="00DD20A4" w14:paraId="0A785229" w14:textId="77777777" w:rsidTr="00DD20A4">
        <w:trPr>
          <w:trHeight w:val="309"/>
        </w:trPr>
        <w:tc>
          <w:tcPr>
            <w:tcW w:w="3245" w:type="dxa"/>
            <w:shd w:val="clear" w:color="auto" w:fill="D9D9D9" w:themeFill="background1" w:themeFillShade="D9"/>
          </w:tcPr>
          <w:p w14:paraId="2D946828" w14:textId="77777777" w:rsidR="00611856" w:rsidRPr="00DD20A4" w:rsidRDefault="00611856" w:rsidP="00611856">
            <w:pPr>
              <w:jc w:val="center"/>
              <w:rPr>
                <w:rFonts w:eastAsia="Calibri,Bold" w:cstheme="minorHAnsi"/>
                <w:b/>
                <w:bCs/>
                <w:szCs w:val="20"/>
              </w:rPr>
            </w:pPr>
            <w:r w:rsidRPr="00DD20A4">
              <w:rPr>
                <w:rFonts w:cstheme="minorHAnsi"/>
                <w:b/>
                <w:bCs/>
                <w:szCs w:val="20"/>
              </w:rPr>
              <w:t>23.4.12.33/ 15</w:t>
            </w:r>
          </w:p>
        </w:tc>
        <w:tc>
          <w:tcPr>
            <w:tcW w:w="3245" w:type="dxa"/>
            <w:shd w:val="clear" w:color="auto" w:fill="D9D9D9" w:themeFill="background1" w:themeFillShade="D9"/>
          </w:tcPr>
          <w:p w14:paraId="316C8D6A" w14:textId="15CFEF1C" w:rsidR="00611856" w:rsidRPr="00DD20A4" w:rsidRDefault="00611856" w:rsidP="00611856">
            <w:pPr>
              <w:jc w:val="center"/>
              <w:rPr>
                <w:rFonts w:eastAsia="Calibri,Bold" w:cstheme="minorHAnsi"/>
                <w:b/>
                <w:bCs/>
                <w:szCs w:val="20"/>
              </w:rPr>
            </w:pPr>
            <w:r w:rsidRPr="00DD20A4">
              <w:rPr>
                <w:rFonts w:eastAsia="Calibri,Bold" w:cstheme="minorHAnsi"/>
                <w:b/>
                <w:bCs/>
                <w:szCs w:val="20"/>
              </w:rPr>
              <w:t>BINAIRE</w:t>
            </w:r>
          </w:p>
        </w:tc>
        <w:tc>
          <w:tcPr>
            <w:tcW w:w="3245" w:type="dxa"/>
            <w:shd w:val="clear" w:color="auto" w:fill="D9D9D9" w:themeFill="background1" w:themeFillShade="D9"/>
          </w:tcPr>
          <w:p w14:paraId="2C79EEE8" w14:textId="0D2BECC1" w:rsidR="00611856" w:rsidRPr="00DD20A4" w:rsidRDefault="00611856" w:rsidP="00611856">
            <w:pPr>
              <w:jc w:val="center"/>
              <w:rPr>
                <w:rFonts w:eastAsia="Calibri,Bold" w:cstheme="minorHAnsi"/>
                <w:b/>
                <w:bCs/>
                <w:szCs w:val="20"/>
              </w:rPr>
            </w:pPr>
            <w:r w:rsidRPr="00DD20A4">
              <w:rPr>
                <w:rFonts w:eastAsia="Calibri,Bold" w:cstheme="minorHAnsi"/>
                <w:b/>
                <w:bCs/>
                <w:szCs w:val="20"/>
              </w:rPr>
              <w:t>DECIMAL</w:t>
            </w:r>
          </w:p>
        </w:tc>
      </w:tr>
      <w:tr w:rsidR="00611856" w:rsidRPr="00DD20A4" w14:paraId="58E3AD52" w14:textId="77777777" w:rsidTr="00DD20A4">
        <w:trPr>
          <w:trHeight w:val="309"/>
        </w:trPr>
        <w:tc>
          <w:tcPr>
            <w:tcW w:w="3245" w:type="dxa"/>
            <w:shd w:val="clear" w:color="auto" w:fill="D9D9D9" w:themeFill="background1" w:themeFillShade="D9"/>
          </w:tcPr>
          <w:p w14:paraId="44F49CE7" w14:textId="42B99B49" w:rsidR="00611856" w:rsidRPr="00DD20A4" w:rsidRDefault="00611856" w:rsidP="00031DBE">
            <w:pPr>
              <w:rPr>
                <w:rFonts w:eastAsia="Calibri,Bold" w:cstheme="minorHAnsi"/>
                <w:b/>
                <w:bCs/>
                <w:szCs w:val="20"/>
              </w:rPr>
            </w:pPr>
            <w:r w:rsidRPr="00DD20A4">
              <w:rPr>
                <w:rFonts w:eastAsia="Calibri,Bold" w:cstheme="minorHAnsi"/>
                <w:szCs w:val="20"/>
              </w:rPr>
              <w:t>1</w:t>
            </w:r>
            <w:r w:rsidRPr="00DD20A4">
              <w:rPr>
                <w:rFonts w:eastAsia="Calibri,Bold" w:cstheme="minorHAnsi"/>
                <w:szCs w:val="20"/>
                <w:vertAlign w:val="superscript"/>
              </w:rPr>
              <w:t>er</w:t>
            </w:r>
            <w:r w:rsidRPr="00DD20A4">
              <w:rPr>
                <w:rFonts w:eastAsia="Calibri,Bold" w:cstheme="minorHAnsi"/>
                <w:szCs w:val="20"/>
              </w:rPr>
              <w:t xml:space="preserve"> Adresse</w:t>
            </w:r>
          </w:p>
        </w:tc>
        <w:tc>
          <w:tcPr>
            <w:tcW w:w="3245" w:type="dxa"/>
          </w:tcPr>
          <w:p w14:paraId="7734119F" w14:textId="74AFBD90" w:rsidR="00611856" w:rsidRPr="00DD20A4" w:rsidRDefault="00611856" w:rsidP="00031DBE">
            <w:pPr>
              <w:rPr>
                <w:rFonts w:eastAsia="Calibri,Bold" w:cstheme="minorHAnsi"/>
                <w:b/>
                <w:bCs/>
                <w:szCs w:val="20"/>
              </w:rPr>
            </w:pPr>
          </w:p>
        </w:tc>
        <w:tc>
          <w:tcPr>
            <w:tcW w:w="3245" w:type="dxa"/>
          </w:tcPr>
          <w:p w14:paraId="2394FA73" w14:textId="77777777" w:rsidR="00611856" w:rsidRPr="00DD20A4" w:rsidRDefault="00611856" w:rsidP="00031DBE">
            <w:pPr>
              <w:rPr>
                <w:rFonts w:eastAsia="Calibri,Bold" w:cstheme="minorHAnsi"/>
                <w:b/>
                <w:bCs/>
                <w:szCs w:val="20"/>
              </w:rPr>
            </w:pPr>
          </w:p>
        </w:tc>
      </w:tr>
      <w:tr w:rsidR="00611856" w:rsidRPr="00DD20A4" w14:paraId="48A1B682" w14:textId="77777777" w:rsidTr="00DD20A4">
        <w:trPr>
          <w:trHeight w:val="326"/>
        </w:trPr>
        <w:tc>
          <w:tcPr>
            <w:tcW w:w="3245" w:type="dxa"/>
            <w:shd w:val="clear" w:color="auto" w:fill="D9D9D9" w:themeFill="background1" w:themeFillShade="D9"/>
          </w:tcPr>
          <w:p w14:paraId="317CF6C9" w14:textId="447180B3" w:rsidR="00611856" w:rsidRPr="00DD20A4" w:rsidRDefault="00611856" w:rsidP="00031DBE">
            <w:pPr>
              <w:rPr>
                <w:rFonts w:eastAsia="Calibri,Bold" w:cstheme="minorHAnsi"/>
                <w:b/>
                <w:bCs/>
                <w:szCs w:val="20"/>
              </w:rPr>
            </w:pPr>
            <w:r w:rsidRPr="00DD20A4">
              <w:rPr>
                <w:rFonts w:eastAsia="Calibri,Bold" w:cstheme="minorHAnsi"/>
                <w:szCs w:val="20"/>
              </w:rPr>
              <w:t>Dernière adresse</w:t>
            </w:r>
          </w:p>
        </w:tc>
        <w:tc>
          <w:tcPr>
            <w:tcW w:w="3245" w:type="dxa"/>
          </w:tcPr>
          <w:p w14:paraId="22144840" w14:textId="15083DAB" w:rsidR="00611856" w:rsidRPr="00DD20A4" w:rsidRDefault="00611856" w:rsidP="00031DBE">
            <w:pPr>
              <w:rPr>
                <w:rFonts w:eastAsia="Calibri,Bold" w:cstheme="minorHAnsi"/>
                <w:b/>
                <w:bCs/>
                <w:szCs w:val="20"/>
              </w:rPr>
            </w:pPr>
          </w:p>
        </w:tc>
        <w:tc>
          <w:tcPr>
            <w:tcW w:w="3245" w:type="dxa"/>
          </w:tcPr>
          <w:p w14:paraId="7F2480CF" w14:textId="77777777" w:rsidR="00611856" w:rsidRPr="00DD20A4" w:rsidRDefault="00611856" w:rsidP="00031DBE">
            <w:pPr>
              <w:rPr>
                <w:rFonts w:eastAsia="Calibri,Bold" w:cstheme="minorHAnsi"/>
                <w:b/>
                <w:bCs/>
                <w:szCs w:val="20"/>
              </w:rPr>
            </w:pPr>
          </w:p>
        </w:tc>
      </w:tr>
      <w:tr w:rsidR="00611856" w:rsidRPr="00DD20A4" w14:paraId="46E681ED" w14:textId="77777777" w:rsidTr="00DD20A4">
        <w:trPr>
          <w:trHeight w:val="293"/>
        </w:trPr>
        <w:tc>
          <w:tcPr>
            <w:tcW w:w="3245" w:type="dxa"/>
            <w:shd w:val="clear" w:color="auto" w:fill="D9D9D9" w:themeFill="background1" w:themeFillShade="D9"/>
          </w:tcPr>
          <w:p w14:paraId="528AFF6C" w14:textId="2484F12C" w:rsidR="00611856" w:rsidRPr="00DD20A4" w:rsidRDefault="00611856" w:rsidP="00031DBE">
            <w:pPr>
              <w:rPr>
                <w:rFonts w:eastAsia="Calibri,Bold" w:cstheme="minorHAnsi"/>
                <w:b/>
                <w:bCs/>
                <w:szCs w:val="20"/>
              </w:rPr>
            </w:pPr>
            <w:r w:rsidRPr="00DD20A4">
              <w:rPr>
                <w:rFonts w:eastAsia="Calibri,Bold" w:cstheme="minorHAnsi"/>
                <w:szCs w:val="20"/>
              </w:rPr>
              <w:t>Broadcast</w:t>
            </w:r>
          </w:p>
        </w:tc>
        <w:tc>
          <w:tcPr>
            <w:tcW w:w="3245" w:type="dxa"/>
          </w:tcPr>
          <w:p w14:paraId="3975BE82" w14:textId="77777777" w:rsidR="00611856" w:rsidRPr="00DD20A4" w:rsidRDefault="00611856" w:rsidP="00031DBE">
            <w:pPr>
              <w:rPr>
                <w:rFonts w:cstheme="minorHAnsi"/>
                <w:i/>
                <w:iCs/>
                <w:szCs w:val="20"/>
              </w:rPr>
            </w:pPr>
          </w:p>
        </w:tc>
        <w:tc>
          <w:tcPr>
            <w:tcW w:w="3245" w:type="dxa"/>
          </w:tcPr>
          <w:p w14:paraId="751A46C2" w14:textId="77777777" w:rsidR="00611856" w:rsidRPr="00DD20A4" w:rsidRDefault="00611856" w:rsidP="00031DBE">
            <w:pPr>
              <w:rPr>
                <w:rFonts w:eastAsia="Calibri,Bold" w:cstheme="minorHAnsi"/>
                <w:b/>
                <w:bCs/>
                <w:szCs w:val="20"/>
              </w:rPr>
            </w:pPr>
          </w:p>
        </w:tc>
      </w:tr>
    </w:tbl>
    <w:p w14:paraId="52309A18" w14:textId="31604374" w:rsidR="00964618" w:rsidRPr="00DD20A4" w:rsidRDefault="00964618" w:rsidP="00964618">
      <w:pPr>
        <w:jc w:val="left"/>
        <w:rPr>
          <w:rFonts w:cstheme="minorHAnsi"/>
          <w:szCs w:val="20"/>
        </w:rPr>
      </w:pPr>
    </w:p>
    <w:tbl>
      <w:tblPr>
        <w:tblStyle w:val="Grilledutableau"/>
        <w:tblW w:w="0" w:type="auto"/>
        <w:tblLook w:val="04A0" w:firstRow="1" w:lastRow="0" w:firstColumn="1" w:lastColumn="0" w:noHBand="0" w:noVBand="1"/>
      </w:tblPr>
      <w:tblGrid>
        <w:gridCol w:w="3245"/>
        <w:gridCol w:w="3245"/>
        <w:gridCol w:w="3245"/>
      </w:tblGrid>
      <w:tr w:rsidR="00611856" w:rsidRPr="00DD20A4" w14:paraId="71380B13" w14:textId="77777777" w:rsidTr="00DD20A4">
        <w:trPr>
          <w:trHeight w:val="338"/>
        </w:trPr>
        <w:tc>
          <w:tcPr>
            <w:tcW w:w="3245" w:type="dxa"/>
            <w:shd w:val="clear" w:color="auto" w:fill="D9D9D9" w:themeFill="background1" w:themeFillShade="D9"/>
          </w:tcPr>
          <w:p w14:paraId="5456CF96" w14:textId="2973A33B" w:rsidR="00611856" w:rsidRPr="00DD20A4" w:rsidRDefault="00611856" w:rsidP="00611856">
            <w:pPr>
              <w:jc w:val="center"/>
              <w:rPr>
                <w:rFonts w:cstheme="minorHAnsi"/>
                <w:b/>
                <w:bCs/>
                <w:szCs w:val="20"/>
              </w:rPr>
            </w:pPr>
            <w:r w:rsidRPr="00DD20A4">
              <w:rPr>
                <w:rFonts w:cstheme="minorHAnsi"/>
                <w:b/>
                <w:bCs/>
                <w:szCs w:val="20"/>
              </w:rPr>
              <w:t>95.33.45.15 /</w:t>
            </w:r>
          </w:p>
          <w:p w14:paraId="21668F47" w14:textId="77777777" w:rsidR="00611856" w:rsidRPr="00DD20A4" w:rsidRDefault="00611856" w:rsidP="00611856">
            <w:pPr>
              <w:jc w:val="center"/>
              <w:rPr>
                <w:rFonts w:cstheme="minorHAnsi"/>
                <w:b/>
                <w:bCs/>
                <w:szCs w:val="20"/>
              </w:rPr>
            </w:pPr>
            <w:r w:rsidRPr="00DD20A4">
              <w:rPr>
                <w:rFonts w:cstheme="minorHAnsi"/>
                <w:b/>
                <w:bCs/>
                <w:szCs w:val="20"/>
              </w:rPr>
              <w:t>255.255.192.0</w:t>
            </w:r>
          </w:p>
        </w:tc>
        <w:tc>
          <w:tcPr>
            <w:tcW w:w="3245" w:type="dxa"/>
            <w:shd w:val="clear" w:color="auto" w:fill="D9D9D9" w:themeFill="background1" w:themeFillShade="D9"/>
          </w:tcPr>
          <w:p w14:paraId="76934BD7" w14:textId="40ED00AB" w:rsidR="00611856" w:rsidRPr="00DD20A4" w:rsidRDefault="00611856" w:rsidP="00611856">
            <w:pPr>
              <w:jc w:val="center"/>
              <w:rPr>
                <w:rFonts w:eastAsia="Calibri,Bold" w:cstheme="minorHAnsi"/>
                <w:b/>
                <w:bCs/>
                <w:szCs w:val="20"/>
              </w:rPr>
            </w:pPr>
            <w:r w:rsidRPr="00DD20A4">
              <w:rPr>
                <w:rFonts w:eastAsia="Calibri,Bold" w:cstheme="minorHAnsi"/>
                <w:b/>
                <w:bCs/>
                <w:szCs w:val="20"/>
              </w:rPr>
              <w:t>BINAIRE</w:t>
            </w:r>
          </w:p>
        </w:tc>
        <w:tc>
          <w:tcPr>
            <w:tcW w:w="3245" w:type="dxa"/>
            <w:shd w:val="clear" w:color="auto" w:fill="D9D9D9" w:themeFill="background1" w:themeFillShade="D9"/>
          </w:tcPr>
          <w:p w14:paraId="0BD16807" w14:textId="2F09E3C4" w:rsidR="00611856" w:rsidRPr="00DD20A4" w:rsidRDefault="00611856" w:rsidP="00611856">
            <w:pPr>
              <w:jc w:val="center"/>
              <w:rPr>
                <w:rFonts w:eastAsia="Calibri,Bold" w:cstheme="minorHAnsi"/>
                <w:b/>
                <w:bCs/>
                <w:szCs w:val="20"/>
              </w:rPr>
            </w:pPr>
            <w:r w:rsidRPr="00DD20A4">
              <w:rPr>
                <w:rFonts w:eastAsia="Calibri,Bold" w:cstheme="minorHAnsi"/>
                <w:b/>
                <w:bCs/>
                <w:szCs w:val="20"/>
              </w:rPr>
              <w:t>DECIMAL</w:t>
            </w:r>
          </w:p>
        </w:tc>
      </w:tr>
      <w:tr w:rsidR="00611856" w:rsidRPr="00DD20A4" w14:paraId="7F954ABD" w14:textId="77777777" w:rsidTr="00DD20A4">
        <w:trPr>
          <w:trHeight w:val="311"/>
        </w:trPr>
        <w:tc>
          <w:tcPr>
            <w:tcW w:w="3245" w:type="dxa"/>
            <w:shd w:val="clear" w:color="auto" w:fill="D9D9D9" w:themeFill="background1" w:themeFillShade="D9"/>
          </w:tcPr>
          <w:p w14:paraId="0E0DC8D3" w14:textId="425F367E" w:rsidR="00611856" w:rsidRPr="00DD20A4" w:rsidRDefault="00611856" w:rsidP="00031DBE">
            <w:pPr>
              <w:rPr>
                <w:rFonts w:eastAsia="Calibri,Bold" w:cstheme="minorHAnsi"/>
                <w:szCs w:val="20"/>
              </w:rPr>
            </w:pPr>
            <w:r w:rsidRPr="00DD20A4">
              <w:rPr>
                <w:rFonts w:eastAsia="Calibri,Bold" w:cstheme="minorHAnsi"/>
                <w:szCs w:val="20"/>
              </w:rPr>
              <w:t>1</w:t>
            </w:r>
            <w:r w:rsidRPr="00DD20A4">
              <w:rPr>
                <w:rFonts w:eastAsia="Calibri,Bold" w:cstheme="minorHAnsi"/>
                <w:szCs w:val="20"/>
                <w:vertAlign w:val="superscript"/>
              </w:rPr>
              <w:t>er</w:t>
            </w:r>
            <w:r w:rsidRPr="00DD20A4">
              <w:rPr>
                <w:rFonts w:eastAsia="Calibri,Bold" w:cstheme="minorHAnsi"/>
                <w:szCs w:val="20"/>
              </w:rPr>
              <w:t xml:space="preserve"> Adresse</w:t>
            </w:r>
          </w:p>
        </w:tc>
        <w:tc>
          <w:tcPr>
            <w:tcW w:w="3245" w:type="dxa"/>
          </w:tcPr>
          <w:p w14:paraId="41DDEFF0" w14:textId="55640F29" w:rsidR="00611856" w:rsidRPr="00DD20A4" w:rsidRDefault="00611856" w:rsidP="00031DBE">
            <w:pPr>
              <w:rPr>
                <w:rFonts w:eastAsia="Calibri,Bold" w:cstheme="minorHAnsi"/>
                <w:b/>
                <w:bCs/>
                <w:szCs w:val="20"/>
              </w:rPr>
            </w:pPr>
          </w:p>
        </w:tc>
        <w:tc>
          <w:tcPr>
            <w:tcW w:w="3245" w:type="dxa"/>
          </w:tcPr>
          <w:p w14:paraId="7A4AA73F" w14:textId="77777777" w:rsidR="00611856" w:rsidRPr="00DD20A4" w:rsidRDefault="00611856" w:rsidP="00031DBE">
            <w:pPr>
              <w:rPr>
                <w:rFonts w:eastAsia="Calibri,Bold" w:cstheme="minorHAnsi"/>
                <w:b/>
                <w:bCs/>
                <w:szCs w:val="20"/>
              </w:rPr>
            </w:pPr>
          </w:p>
        </w:tc>
      </w:tr>
      <w:tr w:rsidR="00611856" w:rsidRPr="00DD20A4" w14:paraId="71361994" w14:textId="77777777" w:rsidTr="00DD20A4">
        <w:trPr>
          <w:trHeight w:val="296"/>
        </w:trPr>
        <w:tc>
          <w:tcPr>
            <w:tcW w:w="3245" w:type="dxa"/>
            <w:shd w:val="clear" w:color="auto" w:fill="D9D9D9" w:themeFill="background1" w:themeFillShade="D9"/>
          </w:tcPr>
          <w:p w14:paraId="1D614054" w14:textId="1EE915F7" w:rsidR="00611856" w:rsidRPr="00DD20A4" w:rsidRDefault="00611856" w:rsidP="00031DBE">
            <w:pPr>
              <w:rPr>
                <w:rFonts w:eastAsia="Calibri,Bold" w:cstheme="minorHAnsi"/>
                <w:szCs w:val="20"/>
              </w:rPr>
            </w:pPr>
            <w:r w:rsidRPr="00DD20A4">
              <w:rPr>
                <w:rFonts w:eastAsia="Calibri,Bold" w:cstheme="minorHAnsi"/>
                <w:szCs w:val="20"/>
              </w:rPr>
              <w:t>Dernière adresse</w:t>
            </w:r>
          </w:p>
        </w:tc>
        <w:tc>
          <w:tcPr>
            <w:tcW w:w="3245" w:type="dxa"/>
          </w:tcPr>
          <w:p w14:paraId="36EDA02C" w14:textId="2D34FB12" w:rsidR="00611856" w:rsidRPr="00DD20A4" w:rsidRDefault="00611856" w:rsidP="00031DBE">
            <w:pPr>
              <w:rPr>
                <w:rFonts w:eastAsia="Calibri,Bold" w:cstheme="minorHAnsi"/>
                <w:b/>
                <w:bCs/>
                <w:szCs w:val="20"/>
              </w:rPr>
            </w:pPr>
          </w:p>
        </w:tc>
        <w:tc>
          <w:tcPr>
            <w:tcW w:w="3245" w:type="dxa"/>
          </w:tcPr>
          <w:p w14:paraId="552680AA" w14:textId="77777777" w:rsidR="00611856" w:rsidRPr="00DD20A4" w:rsidRDefault="00611856" w:rsidP="00031DBE">
            <w:pPr>
              <w:rPr>
                <w:rFonts w:eastAsia="Calibri,Bold" w:cstheme="minorHAnsi"/>
                <w:b/>
                <w:bCs/>
                <w:szCs w:val="20"/>
              </w:rPr>
            </w:pPr>
          </w:p>
        </w:tc>
      </w:tr>
      <w:tr w:rsidR="00611856" w:rsidRPr="00DD20A4" w14:paraId="287C274E" w14:textId="77777777" w:rsidTr="00DD20A4">
        <w:trPr>
          <w:trHeight w:val="332"/>
        </w:trPr>
        <w:tc>
          <w:tcPr>
            <w:tcW w:w="3245" w:type="dxa"/>
            <w:shd w:val="clear" w:color="auto" w:fill="D9D9D9" w:themeFill="background1" w:themeFillShade="D9"/>
          </w:tcPr>
          <w:p w14:paraId="2B82198C" w14:textId="2DE80CA9" w:rsidR="00611856" w:rsidRPr="00DD20A4" w:rsidRDefault="00611856" w:rsidP="00031DBE">
            <w:pPr>
              <w:rPr>
                <w:rFonts w:eastAsia="Calibri,Bold" w:cstheme="minorHAnsi"/>
                <w:szCs w:val="20"/>
              </w:rPr>
            </w:pPr>
            <w:r w:rsidRPr="00DD20A4">
              <w:rPr>
                <w:rFonts w:eastAsia="Calibri,Bold" w:cstheme="minorHAnsi"/>
                <w:szCs w:val="20"/>
              </w:rPr>
              <w:t>Broadcast</w:t>
            </w:r>
          </w:p>
        </w:tc>
        <w:tc>
          <w:tcPr>
            <w:tcW w:w="3245" w:type="dxa"/>
          </w:tcPr>
          <w:p w14:paraId="391ADF0F" w14:textId="77777777" w:rsidR="00611856" w:rsidRPr="00DD20A4" w:rsidRDefault="00611856" w:rsidP="00031DBE">
            <w:pPr>
              <w:rPr>
                <w:rFonts w:cstheme="minorHAnsi"/>
                <w:i/>
                <w:iCs/>
                <w:szCs w:val="20"/>
              </w:rPr>
            </w:pPr>
          </w:p>
        </w:tc>
        <w:tc>
          <w:tcPr>
            <w:tcW w:w="3245" w:type="dxa"/>
          </w:tcPr>
          <w:p w14:paraId="56EC1C10" w14:textId="77777777" w:rsidR="00611856" w:rsidRPr="00DD20A4" w:rsidRDefault="00611856" w:rsidP="00031DBE">
            <w:pPr>
              <w:rPr>
                <w:rFonts w:eastAsia="Calibri,Bold" w:cstheme="minorHAnsi"/>
                <w:b/>
                <w:bCs/>
                <w:szCs w:val="20"/>
              </w:rPr>
            </w:pPr>
          </w:p>
        </w:tc>
      </w:tr>
    </w:tbl>
    <w:p w14:paraId="7EED3138" w14:textId="6C862D0C" w:rsidR="00964618" w:rsidRDefault="00964618" w:rsidP="00964618">
      <w:pPr>
        <w:jc w:val="left"/>
      </w:pPr>
    </w:p>
    <w:p w14:paraId="727B215D" w14:textId="63B9C881" w:rsidR="00964618" w:rsidRDefault="00DD20A4" w:rsidP="00964618">
      <w:pPr>
        <w:jc w:val="left"/>
        <w:rPr>
          <w:b/>
          <w:bCs/>
        </w:rPr>
      </w:pPr>
      <w:r w:rsidRPr="00DD20A4">
        <w:rPr>
          <w:b/>
          <w:bCs/>
        </w:rPr>
        <w:t>Exemple</w:t>
      </w:r>
    </w:p>
    <w:tbl>
      <w:tblPr>
        <w:tblStyle w:val="Grilledutableau"/>
        <w:tblW w:w="8628" w:type="dxa"/>
        <w:jc w:val="center"/>
        <w:tblLook w:val="04A0" w:firstRow="1" w:lastRow="0" w:firstColumn="1" w:lastColumn="0" w:noHBand="0" w:noVBand="1"/>
      </w:tblPr>
      <w:tblGrid>
        <w:gridCol w:w="8628"/>
      </w:tblGrid>
      <w:tr w:rsidR="00DD20A4" w14:paraId="571201B2" w14:textId="77777777" w:rsidTr="00DD20A4">
        <w:trPr>
          <w:trHeight w:val="5281"/>
          <w:jc w:val="center"/>
        </w:trPr>
        <w:tc>
          <w:tcPr>
            <w:tcW w:w="8628" w:type="dxa"/>
          </w:tcPr>
          <w:p w14:paraId="2E719947" w14:textId="11550A14" w:rsidR="00DD20A4" w:rsidRDefault="00DD20A4" w:rsidP="00DD20A4">
            <w:pPr>
              <w:jc w:val="center"/>
              <w:rPr>
                <w:b/>
                <w:bCs/>
              </w:rPr>
            </w:pPr>
            <w:r w:rsidRPr="00DD20A4">
              <w:rPr>
                <w:b/>
                <w:bCs/>
                <w:noProof/>
              </w:rPr>
              <w:lastRenderedPageBreak/>
              <w:drawing>
                <wp:inline distT="0" distB="0" distL="0" distR="0" wp14:anchorId="06704E27" wp14:editId="59B70CD5">
                  <wp:extent cx="4924425" cy="3249331"/>
                  <wp:effectExtent l="0" t="0" r="0" b="8255"/>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026195" cy="3316483"/>
                          </a:xfrm>
                          <a:prstGeom prst="rect">
                            <a:avLst/>
                          </a:prstGeom>
                        </pic:spPr>
                      </pic:pic>
                    </a:graphicData>
                  </a:graphic>
                </wp:inline>
              </w:drawing>
            </w:r>
          </w:p>
        </w:tc>
      </w:tr>
    </w:tbl>
    <w:p w14:paraId="694DF160" w14:textId="6BF00F21" w:rsidR="00DD20A4" w:rsidRDefault="00DD20A4" w:rsidP="00964618">
      <w:pPr>
        <w:jc w:val="left"/>
        <w:rPr>
          <w:b/>
          <w:bCs/>
        </w:rPr>
      </w:pPr>
    </w:p>
    <w:p w14:paraId="73815407" w14:textId="640C5B90" w:rsidR="00013AB5" w:rsidRDefault="00013AB5" w:rsidP="00964618">
      <w:pPr>
        <w:jc w:val="left"/>
      </w:pPr>
      <w:r>
        <w:rPr>
          <w:b/>
          <w:bCs/>
        </w:rPr>
        <w:t xml:space="preserve">Q6 : </w:t>
      </w:r>
      <w:r w:rsidRPr="00013AB5">
        <w:t>L'adresse IP version 4 est constituée de 2 parties</w:t>
      </w:r>
      <w:r w:rsidR="0026580C">
        <w:t xml:space="preserve">, Net ID et Host ID </w:t>
      </w:r>
    </w:p>
    <w:p w14:paraId="49218EFC" w14:textId="77777777" w:rsidR="0026580C" w:rsidRDefault="0026580C" w:rsidP="00964618">
      <w:pPr>
        <w:jc w:val="left"/>
      </w:pPr>
    </w:p>
    <w:p w14:paraId="294CE119" w14:textId="02B42350" w:rsidR="0026580C" w:rsidRDefault="0026580C" w:rsidP="0026580C">
      <w:pPr>
        <w:jc w:val="center"/>
      </w:pPr>
      <w:r w:rsidRPr="0026580C">
        <w:rPr>
          <w:noProof/>
        </w:rPr>
        <w:drawing>
          <wp:inline distT="0" distB="0" distL="0" distR="0" wp14:anchorId="53BB6D02" wp14:editId="74CC7E0B">
            <wp:extent cx="2486025" cy="1053529"/>
            <wp:effectExtent l="0" t="0" r="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500536" cy="1059678"/>
                    </a:xfrm>
                    <a:prstGeom prst="rect">
                      <a:avLst/>
                    </a:prstGeom>
                  </pic:spPr>
                </pic:pic>
              </a:graphicData>
            </a:graphic>
          </wp:inline>
        </w:drawing>
      </w:r>
    </w:p>
    <w:p w14:paraId="52053EE2" w14:textId="77777777" w:rsidR="0026580C" w:rsidRDefault="0026580C" w:rsidP="00964618">
      <w:pPr>
        <w:jc w:val="left"/>
      </w:pPr>
    </w:p>
    <w:p w14:paraId="0375DBFF" w14:textId="2449CA06" w:rsidR="00013AB5" w:rsidRDefault="0026580C" w:rsidP="00964618">
      <w:pPr>
        <w:jc w:val="left"/>
        <w:rPr>
          <w:b/>
          <w:bCs/>
        </w:rPr>
      </w:pPr>
      <w:r w:rsidRPr="0026580C">
        <w:t>Le masque de sous réseau permet de dissocier l'adresse réseau</w:t>
      </w:r>
      <w:r>
        <w:t xml:space="preserve"> </w:t>
      </w:r>
      <w:r w:rsidRPr="0026580C">
        <w:rPr>
          <w:b/>
          <w:bCs/>
        </w:rPr>
        <w:t xml:space="preserve">(Net ID) </w:t>
      </w:r>
      <w:r w:rsidRPr="0026580C">
        <w:t>de l'adresse équipement</w:t>
      </w:r>
      <w:r>
        <w:t xml:space="preserve"> </w:t>
      </w:r>
      <w:r w:rsidRPr="0026580C">
        <w:rPr>
          <w:b/>
          <w:bCs/>
        </w:rPr>
        <w:t>(Host ID)</w:t>
      </w:r>
    </w:p>
    <w:p w14:paraId="3DD7FC8E" w14:textId="1C7BE949" w:rsidR="0026580C" w:rsidRDefault="0026580C" w:rsidP="00964618">
      <w:pPr>
        <w:jc w:val="left"/>
      </w:pPr>
      <w:r w:rsidRPr="0026580C">
        <w:t xml:space="preserve">Par exemple 191.113.5.18 </w:t>
      </w:r>
      <w:r>
        <w:t xml:space="preserve">avec le </w:t>
      </w:r>
      <w:r w:rsidRPr="0026580C">
        <w:t>masque</w:t>
      </w:r>
      <w:r>
        <w:t xml:space="preserve"> </w:t>
      </w:r>
      <w:r w:rsidRPr="0026580C">
        <w:t>255.255.0.0 représente la machine 5.18 sur le réseau 191.113.0.0</w:t>
      </w:r>
    </w:p>
    <w:p w14:paraId="541A726A" w14:textId="2F9364F2" w:rsidR="0026580C" w:rsidRDefault="0026580C" w:rsidP="00964618">
      <w:pPr>
        <w:jc w:val="left"/>
      </w:pPr>
    </w:p>
    <w:p w14:paraId="44946949" w14:textId="373F47C3" w:rsidR="008D41EC" w:rsidRPr="00B97316" w:rsidRDefault="008D41EC" w:rsidP="00964618">
      <w:pPr>
        <w:jc w:val="left"/>
        <w:rPr>
          <w:b/>
          <w:bCs/>
          <w:color w:val="FF0000"/>
        </w:rPr>
      </w:pPr>
      <w:r w:rsidRPr="008D41EC">
        <w:rPr>
          <w:color w:val="FF0000"/>
        </w:rPr>
        <w:t xml:space="preserve">Pour que 2 équipements n'ayant pas le même NET id puissent communiquer entre eux, </w:t>
      </w:r>
      <w:r w:rsidRPr="00B97316">
        <w:rPr>
          <w:b/>
          <w:bCs/>
          <w:color w:val="FF0000"/>
        </w:rPr>
        <w:t>il est nécessaire d'utiliser un routeur ou passerelle.</w:t>
      </w:r>
    </w:p>
    <w:p w14:paraId="11B0CC60" w14:textId="77777777" w:rsidR="008D41EC" w:rsidRDefault="008D41EC" w:rsidP="00964618">
      <w:pPr>
        <w:jc w:val="left"/>
      </w:pPr>
    </w:p>
    <w:p w14:paraId="540CC543" w14:textId="7F8D18E7" w:rsidR="0026580C" w:rsidRDefault="0026580C" w:rsidP="00964618">
      <w:pPr>
        <w:jc w:val="left"/>
      </w:pPr>
      <w:r>
        <w:t xml:space="preserve">Déterminer le Net ID et </w:t>
      </w:r>
      <w:proofErr w:type="gramStart"/>
      <w:r>
        <w:t>le Host ID</w:t>
      </w:r>
      <w:proofErr w:type="gramEnd"/>
      <w:r>
        <w:t xml:space="preserve"> pour la question 5.</w:t>
      </w:r>
    </w:p>
    <w:sectPr w:rsidR="0026580C" w:rsidSect="00EA1E6E">
      <w:headerReference w:type="default" r:id="rId35"/>
      <w:footerReference w:type="default" r:id="rId36"/>
      <w:headerReference w:type="first" r:id="rId37"/>
      <w:footerReference w:type="first" r:id="rId38"/>
      <w:pgSz w:w="11906" w:h="16838" w:code="9"/>
      <w:pgMar w:top="1418" w:right="851" w:bottom="1134" w:left="851"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380A54" w14:textId="77777777" w:rsidR="00634474" w:rsidRDefault="00634474" w:rsidP="00101B95">
      <w:r>
        <w:separator/>
      </w:r>
    </w:p>
  </w:endnote>
  <w:endnote w:type="continuationSeparator" w:id="0">
    <w:p w14:paraId="43968786" w14:textId="77777777" w:rsidR="00634474" w:rsidRDefault="00634474" w:rsidP="00101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Script">
    <w:altName w:val="Gill Sans UltraBold"/>
    <w:panose1 w:val="030B0504020000000003"/>
    <w:charset w:val="00"/>
    <w:family w:val="script"/>
    <w:pitch w:val="variable"/>
    <w:sig w:usb0="0000028F" w:usb1="00000000" w:usb2="00000000" w:usb3="00000000" w:csb0="0000009F" w:csb1="00000000"/>
  </w:font>
  <w:font w:name="Eurostile">
    <w:altName w:val="Segoe Script"/>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Calibri,Bold">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8C2D3B" w14:textId="77777777" w:rsidR="00854A24" w:rsidRPr="00CB1B0F" w:rsidRDefault="00973925" w:rsidP="00CB1B0F">
    <w:pPr>
      <w:pStyle w:val="Pieddepage"/>
      <w:pBdr>
        <w:top w:val="single" w:sz="12" w:space="1" w:color="auto"/>
      </w:pBdr>
      <w:tabs>
        <w:tab w:val="clear" w:pos="4536"/>
        <w:tab w:val="clear" w:pos="9072"/>
        <w:tab w:val="center" w:pos="5103"/>
        <w:tab w:val="right" w:pos="10206"/>
      </w:tabs>
    </w:pPr>
    <w:r>
      <w:t>Cours CI12</w:t>
    </w:r>
    <w:r w:rsidR="00CB1B0F" w:rsidRPr="00A531DE">
      <w:rPr>
        <w:sz w:val="16"/>
      </w:rPr>
      <w:tab/>
    </w:r>
    <w:r w:rsidR="00CB1B0F" w:rsidRPr="00155EB8">
      <w:t>Lycée Jules Ferry – Versailles</w:t>
    </w:r>
    <w:r w:rsidR="00CB1B0F" w:rsidRPr="00155EB8">
      <w:tab/>
    </w:r>
    <w:r w:rsidR="00D819BB" w:rsidRPr="00155EB8">
      <w:fldChar w:fldCharType="begin"/>
    </w:r>
    <w:r w:rsidR="00CB1B0F" w:rsidRPr="00155EB8">
      <w:instrText xml:space="preserve"> PAGE   \* MERGEFORMAT </w:instrText>
    </w:r>
    <w:r w:rsidR="00D819BB" w:rsidRPr="00155EB8">
      <w:fldChar w:fldCharType="separate"/>
    </w:r>
    <w:r>
      <w:rPr>
        <w:noProof/>
      </w:rPr>
      <w:t>2</w:t>
    </w:r>
    <w:r w:rsidR="00D819BB" w:rsidRPr="00155EB8">
      <w:fldChar w:fldCharType="end"/>
    </w:r>
    <w:r w:rsidR="00CB1B0F" w:rsidRPr="00155EB8">
      <w:t>/</w:t>
    </w:r>
    <w:r w:rsidR="00634474">
      <w:fldChar w:fldCharType="begin"/>
    </w:r>
    <w:r w:rsidR="00634474">
      <w:instrText xml:space="preserve"> NUMPAGES   \* MERGEFORMAT </w:instrText>
    </w:r>
    <w:r w:rsidR="00634474">
      <w:fldChar w:fldCharType="separate"/>
    </w:r>
    <w:r>
      <w:rPr>
        <w:noProof/>
      </w:rPr>
      <w:t>8</w:t>
    </w:r>
    <w:r w:rsidR="00634474">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29010C" w14:textId="571BF8D1" w:rsidR="009E044E" w:rsidRPr="00155EB8" w:rsidRDefault="00634474" w:rsidP="00EA1E6E">
    <w:pPr>
      <w:pStyle w:val="Pieddepage"/>
      <w:pBdr>
        <w:top w:val="single" w:sz="12" w:space="1" w:color="auto"/>
      </w:pBdr>
      <w:tabs>
        <w:tab w:val="clear" w:pos="4536"/>
        <w:tab w:val="clear" w:pos="9072"/>
        <w:tab w:val="center" w:pos="5103"/>
        <w:tab w:val="right" w:pos="10206"/>
      </w:tabs>
    </w:pPr>
    <w:r>
      <w:fldChar w:fldCharType="begin"/>
    </w:r>
    <w:r>
      <w:instrText xml:space="preserve"> FILENAME   \* MERGEFORMAT </w:instrText>
    </w:r>
    <w:r>
      <w:fldChar w:fldCharType="separate"/>
    </w:r>
    <w:r w:rsidR="00021903" w:rsidRPr="00021903">
      <w:rPr>
        <w:noProof/>
        <w:sz w:val="16"/>
      </w:rPr>
      <w:t>C</w:t>
    </w:r>
    <w:r w:rsidR="00021903">
      <w:rPr>
        <w:noProof/>
      </w:rPr>
      <w:t>_cours_reseaux_E_</w:t>
    </w:r>
    <w:r>
      <w:rPr>
        <w:noProof/>
      </w:rPr>
      <w:fldChar w:fldCharType="end"/>
    </w:r>
    <w:r w:rsidR="009E044E" w:rsidRPr="00A531DE">
      <w:rPr>
        <w:sz w:val="16"/>
      </w:rPr>
      <w:tab/>
    </w:r>
    <w:r w:rsidR="009E044E" w:rsidRPr="00155EB8">
      <w:t>Lycée Jules Ferry – Versailles</w:t>
    </w:r>
    <w:r w:rsidR="009E044E" w:rsidRPr="00155EB8">
      <w:tab/>
    </w:r>
    <w:r w:rsidR="00D819BB" w:rsidRPr="00155EB8">
      <w:fldChar w:fldCharType="begin"/>
    </w:r>
    <w:r w:rsidR="009E044E" w:rsidRPr="00155EB8">
      <w:instrText xml:space="preserve"> PAGE   \* MERGEFORMAT </w:instrText>
    </w:r>
    <w:r w:rsidR="00D819BB" w:rsidRPr="00155EB8">
      <w:fldChar w:fldCharType="separate"/>
    </w:r>
    <w:r w:rsidR="00973925">
      <w:rPr>
        <w:noProof/>
      </w:rPr>
      <w:t>1</w:t>
    </w:r>
    <w:r w:rsidR="00D819BB" w:rsidRPr="00155EB8">
      <w:fldChar w:fldCharType="end"/>
    </w:r>
    <w:r w:rsidR="009E044E" w:rsidRPr="00155EB8">
      <w:t>/</w:t>
    </w:r>
    <w:r>
      <w:fldChar w:fldCharType="begin"/>
    </w:r>
    <w:r>
      <w:instrText xml:space="preserve"> NUMPAGES   \* MERGEFORMAT </w:instrText>
    </w:r>
    <w:r>
      <w:fldChar w:fldCharType="separate"/>
    </w:r>
    <w:r w:rsidR="00973925">
      <w:rPr>
        <w:noProof/>
      </w:rPr>
      <w:t>8</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129B36" w14:textId="77777777" w:rsidR="00634474" w:rsidRDefault="00634474" w:rsidP="00101B95">
      <w:r>
        <w:separator/>
      </w:r>
    </w:p>
  </w:footnote>
  <w:footnote w:type="continuationSeparator" w:id="0">
    <w:p w14:paraId="14E6C18D" w14:textId="77777777" w:rsidR="00634474" w:rsidRDefault="00634474" w:rsidP="00101B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FB6B3F" w14:textId="08C5CB3F" w:rsidR="00101B95" w:rsidRPr="00770452" w:rsidRDefault="00A87345" w:rsidP="00EA1E6E">
    <w:pPr>
      <w:pStyle w:val="En-tte"/>
      <w:pBdr>
        <w:bottom w:val="single" w:sz="12" w:space="1" w:color="auto"/>
      </w:pBdr>
      <w:tabs>
        <w:tab w:val="clear" w:pos="4536"/>
        <w:tab w:val="clear" w:pos="9072"/>
        <w:tab w:val="center" w:pos="5103"/>
        <w:tab w:val="right" w:pos="10204"/>
      </w:tabs>
      <w:ind w:right="-2"/>
    </w:pPr>
    <w:r>
      <w:t xml:space="preserve">2I2D </w:t>
    </w:r>
    <w:r w:rsidR="00EA1E6E" w:rsidRPr="00EA1E6E">
      <w:rPr>
        <w:b/>
      </w:rPr>
      <w:tab/>
    </w:r>
    <w:r w:rsidR="00EB6FD5">
      <w:rPr>
        <w:b/>
      </w:rPr>
      <w:t>Les Réseaux</w:t>
    </w:r>
    <w:r w:rsidR="00EA1E6E" w:rsidRPr="00EA1E6E">
      <w:rPr>
        <w:b/>
      </w:rPr>
      <w:tab/>
    </w:r>
    <w:r w:rsidR="00EB6FD5">
      <w:t>Cours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Grilledutableau"/>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434"/>
      <w:gridCol w:w="5351"/>
      <w:gridCol w:w="1639"/>
      <w:gridCol w:w="1750"/>
    </w:tblGrid>
    <w:tr w:rsidR="001F6B67" w:rsidRPr="001F6B67" w14:paraId="5F692F88" w14:textId="77777777" w:rsidTr="007D5FE7">
      <w:trPr>
        <w:trHeight w:val="284"/>
        <w:jc w:val="center"/>
      </w:trPr>
      <w:tc>
        <w:tcPr>
          <w:tcW w:w="1434" w:type="dxa"/>
          <w:vMerge w:val="restart"/>
          <w:tcMar>
            <w:left w:w="0" w:type="dxa"/>
            <w:right w:w="0" w:type="dxa"/>
          </w:tcMar>
          <w:vAlign w:val="center"/>
        </w:tcPr>
        <w:p w14:paraId="1D3F96DE" w14:textId="77777777" w:rsidR="001F6B67" w:rsidRPr="001F6B67" w:rsidRDefault="001F6B67" w:rsidP="001F6B67">
          <w:pPr>
            <w:pStyle w:val="En-tte"/>
            <w:tabs>
              <w:tab w:val="clear" w:pos="4536"/>
              <w:tab w:val="clear" w:pos="9072"/>
            </w:tabs>
            <w:jc w:val="center"/>
            <w:rPr>
              <w:szCs w:val="24"/>
            </w:rPr>
          </w:pPr>
          <w:r w:rsidRPr="001F6B67">
            <w:rPr>
              <w:noProof/>
              <w:szCs w:val="24"/>
              <w:lang w:eastAsia="fr-FR"/>
            </w:rPr>
            <w:drawing>
              <wp:inline distT="0" distB="0" distL="0" distR="0" wp14:anchorId="0FE97E0B" wp14:editId="0B951942">
                <wp:extent cx="892008" cy="756000"/>
                <wp:effectExtent l="0" t="0" r="0" b="635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F.png"/>
                        <pic:cNvPicPr/>
                      </pic:nvPicPr>
                      <pic:blipFill>
                        <a:blip r:embed="rId1">
                          <a:extLst>
                            <a:ext uri="{28A0092B-C50C-407E-A947-70E740481C1C}">
                              <a14:useLocalDpi xmlns:a14="http://schemas.microsoft.com/office/drawing/2010/main" val="0"/>
                            </a:ext>
                          </a:extLst>
                        </a:blip>
                        <a:stretch>
                          <a:fillRect/>
                        </a:stretch>
                      </pic:blipFill>
                      <pic:spPr>
                        <a:xfrm>
                          <a:off x="0" y="0"/>
                          <a:ext cx="892008" cy="756000"/>
                        </a:xfrm>
                        <a:prstGeom prst="rect">
                          <a:avLst/>
                        </a:prstGeom>
                      </pic:spPr>
                    </pic:pic>
                  </a:graphicData>
                </a:graphic>
              </wp:inline>
            </w:drawing>
          </w:r>
        </w:p>
      </w:tc>
      <w:tc>
        <w:tcPr>
          <w:tcW w:w="7371" w:type="dxa"/>
          <w:gridSpan w:val="2"/>
          <w:tcMar>
            <w:left w:w="0" w:type="dxa"/>
            <w:right w:w="0" w:type="dxa"/>
          </w:tcMar>
          <w:vAlign w:val="center"/>
        </w:tcPr>
        <w:p w14:paraId="2B8B83EA" w14:textId="77777777" w:rsidR="001F6B67" w:rsidRPr="001F6B67" w:rsidRDefault="00B263AF" w:rsidP="00B263AF">
          <w:pPr>
            <w:pStyle w:val="En-tte"/>
            <w:jc w:val="center"/>
            <w:rPr>
              <w:szCs w:val="24"/>
            </w:rPr>
          </w:pPr>
          <w:r w:rsidRPr="00B263AF">
            <w:rPr>
              <w:b/>
              <w:bCs/>
              <w:szCs w:val="24"/>
            </w:rPr>
            <w:t>S</w:t>
          </w:r>
          <w:r w:rsidRPr="00B263AF">
            <w:rPr>
              <w:szCs w:val="24"/>
            </w:rPr>
            <w:t xml:space="preserve">ciences et </w:t>
          </w:r>
          <w:r w:rsidRPr="00B263AF">
            <w:rPr>
              <w:b/>
              <w:bCs/>
              <w:szCs w:val="24"/>
            </w:rPr>
            <w:t>T</w:t>
          </w:r>
          <w:r w:rsidRPr="00B263AF">
            <w:rPr>
              <w:szCs w:val="24"/>
            </w:rPr>
            <w:t>echnologies de l’</w:t>
          </w:r>
          <w:r w:rsidRPr="00B263AF">
            <w:rPr>
              <w:b/>
              <w:bCs/>
              <w:szCs w:val="24"/>
            </w:rPr>
            <w:t>I</w:t>
          </w:r>
          <w:r w:rsidRPr="00B263AF">
            <w:rPr>
              <w:szCs w:val="24"/>
            </w:rPr>
            <w:t xml:space="preserve">ndustrie et du </w:t>
          </w:r>
          <w:r w:rsidRPr="00B263AF">
            <w:rPr>
              <w:b/>
              <w:bCs/>
              <w:szCs w:val="24"/>
            </w:rPr>
            <w:t>D</w:t>
          </w:r>
          <w:r w:rsidRPr="00B263AF">
            <w:rPr>
              <w:szCs w:val="24"/>
            </w:rPr>
            <w:t xml:space="preserve">éveloppement </w:t>
          </w:r>
          <w:r w:rsidRPr="00B263AF">
            <w:rPr>
              <w:b/>
              <w:bCs/>
              <w:szCs w:val="24"/>
            </w:rPr>
            <w:t>D</w:t>
          </w:r>
          <w:r w:rsidRPr="00B263AF">
            <w:rPr>
              <w:szCs w:val="24"/>
            </w:rPr>
            <w:t>urable</w:t>
          </w:r>
        </w:p>
      </w:tc>
      <w:tc>
        <w:tcPr>
          <w:tcW w:w="1418" w:type="dxa"/>
          <w:vMerge w:val="restart"/>
          <w:tcMar>
            <w:left w:w="0" w:type="dxa"/>
            <w:right w:w="0" w:type="dxa"/>
          </w:tcMar>
          <w:vAlign w:val="center"/>
        </w:tcPr>
        <w:p w14:paraId="010607E3" w14:textId="5C923989" w:rsidR="001F6B67" w:rsidRPr="001F6B67" w:rsidRDefault="007B66A2" w:rsidP="001F6B67">
          <w:pPr>
            <w:pStyle w:val="En-tte"/>
            <w:tabs>
              <w:tab w:val="clear" w:pos="4536"/>
              <w:tab w:val="clear" w:pos="9072"/>
            </w:tabs>
            <w:jc w:val="center"/>
            <w:rPr>
              <w:szCs w:val="24"/>
            </w:rPr>
          </w:pPr>
          <w:r w:rsidRPr="007B66A2">
            <w:rPr>
              <w:noProof/>
              <w:szCs w:val="24"/>
            </w:rPr>
            <w:drawing>
              <wp:inline distT="0" distB="0" distL="0" distR="0" wp14:anchorId="70B61422" wp14:editId="142F549D">
                <wp:extent cx="1092256" cy="628682"/>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92256" cy="628682"/>
                        </a:xfrm>
                        <a:prstGeom prst="rect">
                          <a:avLst/>
                        </a:prstGeom>
                      </pic:spPr>
                    </pic:pic>
                  </a:graphicData>
                </a:graphic>
              </wp:inline>
            </w:drawing>
          </w:r>
        </w:p>
      </w:tc>
    </w:tr>
    <w:tr w:rsidR="001F6B67" w:rsidRPr="001F6B67" w14:paraId="68EC285F" w14:textId="77777777" w:rsidTr="007D5FE7">
      <w:trPr>
        <w:trHeight w:val="510"/>
        <w:jc w:val="center"/>
      </w:trPr>
      <w:tc>
        <w:tcPr>
          <w:tcW w:w="1434" w:type="dxa"/>
          <w:vMerge/>
          <w:tcMar>
            <w:left w:w="0" w:type="dxa"/>
            <w:right w:w="0" w:type="dxa"/>
          </w:tcMar>
          <w:vAlign w:val="center"/>
        </w:tcPr>
        <w:p w14:paraId="61516AB8" w14:textId="77777777" w:rsidR="001F6B67" w:rsidRPr="001F6B67" w:rsidRDefault="001F6B67" w:rsidP="001F6B67">
          <w:pPr>
            <w:pStyle w:val="En-tte"/>
            <w:tabs>
              <w:tab w:val="clear" w:pos="4536"/>
              <w:tab w:val="clear" w:pos="9072"/>
            </w:tabs>
            <w:jc w:val="center"/>
            <w:rPr>
              <w:szCs w:val="24"/>
            </w:rPr>
          </w:pPr>
        </w:p>
      </w:tc>
      <w:tc>
        <w:tcPr>
          <w:tcW w:w="7371" w:type="dxa"/>
          <w:gridSpan w:val="2"/>
          <w:tcMar>
            <w:left w:w="0" w:type="dxa"/>
            <w:right w:w="0" w:type="dxa"/>
          </w:tcMar>
          <w:vAlign w:val="center"/>
        </w:tcPr>
        <w:p w14:paraId="0B77F2E2" w14:textId="77777777" w:rsidR="00A531DE" w:rsidRPr="007C750A" w:rsidRDefault="00611C31" w:rsidP="00A531DE">
          <w:pPr>
            <w:pStyle w:val="En-tte"/>
            <w:tabs>
              <w:tab w:val="clear" w:pos="4536"/>
              <w:tab w:val="clear" w:pos="9072"/>
            </w:tabs>
            <w:jc w:val="center"/>
            <w:rPr>
              <w:b/>
              <w:sz w:val="28"/>
              <w:szCs w:val="28"/>
            </w:rPr>
          </w:pPr>
          <w:r>
            <w:rPr>
              <w:b/>
              <w:sz w:val="28"/>
              <w:szCs w:val="28"/>
            </w:rPr>
            <w:t>LES RESEAUX</w:t>
          </w:r>
        </w:p>
        <w:p w14:paraId="13AD7A02" w14:textId="77777777" w:rsidR="001F6B67" w:rsidRPr="00B263AF" w:rsidRDefault="00611C31" w:rsidP="00A531DE">
          <w:pPr>
            <w:pStyle w:val="En-tte"/>
            <w:tabs>
              <w:tab w:val="clear" w:pos="4536"/>
              <w:tab w:val="clear" w:pos="9072"/>
            </w:tabs>
            <w:jc w:val="center"/>
            <w:rPr>
              <w:b/>
              <w:szCs w:val="24"/>
            </w:rPr>
          </w:pPr>
          <w:r>
            <w:rPr>
              <w:b/>
              <w:szCs w:val="28"/>
            </w:rPr>
            <w:t>Communication de l’information</w:t>
          </w:r>
        </w:p>
      </w:tc>
      <w:tc>
        <w:tcPr>
          <w:tcW w:w="1418" w:type="dxa"/>
          <w:vMerge/>
          <w:tcMar>
            <w:left w:w="0" w:type="dxa"/>
            <w:right w:w="0" w:type="dxa"/>
          </w:tcMar>
          <w:vAlign w:val="center"/>
        </w:tcPr>
        <w:p w14:paraId="012E5128" w14:textId="77777777" w:rsidR="001F6B67" w:rsidRPr="001F6B67" w:rsidRDefault="001F6B67" w:rsidP="001F6B67">
          <w:pPr>
            <w:pStyle w:val="En-tte"/>
            <w:tabs>
              <w:tab w:val="clear" w:pos="4536"/>
              <w:tab w:val="clear" w:pos="9072"/>
            </w:tabs>
            <w:jc w:val="center"/>
            <w:rPr>
              <w:szCs w:val="24"/>
            </w:rPr>
          </w:pPr>
        </w:p>
      </w:tc>
    </w:tr>
    <w:tr w:rsidR="007B66A2" w:rsidRPr="001F6B67" w14:paraId="4EA0BC2F" w14:textId="77777777" w:rsidTr="00B263AF">
      <w:trPr>
        <w:trHeight w:val="397"/>
        <w:jc w:val="center"/>
      </w:trPr>
      <w:tc>
        <w:tcPr>
          <w:tcW w:w="1434" w:type="dxa"/>
          <w:vMerge/>
          <w:tcMar>
            <w:left w:w="0" w:type="dxa"/>
            <w:right w:w="0" w:type="dxa"/>
          </w:tcMar>
          <w:vAlign w:val="center"/>
        </w:tcPr>
        <w:p w14:paraId="46D5B13C" w14:textId="77777777" w:rsidR="00B263AF" w:rsidRPr="001F6B67" w:rsidRDefault="00B263AF" w:rsidP="001F6B67">
          <w:pPr>
            <w:pStyle w:val="En-tte"/>
            <w:tabs>
              <w:tab w:val="clear" w:pos="4536"/>
              <w:tab w:val="clear" w:pos="9072"/>
            </w:tabs>
            <w:jc w:val="center"/>
            <w:rPr>
              <w:szCs w:val="24"/>
            </w:rPr>
          </w:pPr>
        </w:p>
      </w:tc>
      <w:tc>
        <w:tcPr>
          <w:tcW w:w="5664" w:type="dxa"/>
          <w:tcMar>
            <w:left w:w="0" w:type="dxa"/>
            <w:right w:w="0" w:type="dxa"/>
          </w:tcMar>
          <w:vAlign w:val="center"/>
        </w:tcPr>
        <w:p w14:paraId="0EFD1F3F" w14:textId="5C0A1FC5" w:rsidR="00B263AF" w:rsidRPr="00B263AF" w:rsidRDefault="007B66A2" w:rsidP="00417538">
          <w:pPr>
            <w:pStyle w:val="En-tte"/>
            <w:tabs>
              <w:tab w:val="clear" w:pos="4536"/>
              <w:tab w:val="clear" w:pos="9072"/>
            </w:tabs>
            <w:ind w:left="136"/>
            <w:jc w:val="left"/>
            <w:rPr>
              <w:szCs w:val="24"/>
            </w:rPr>
          </w:pPr>
          <w:r>
            <w:rPr>
              <w:sz w:val="22"/>
              <w:szCs w:val="24"/>
            </w:rPr>
            <w:t>Champs Commun</w:t>
          </w:r>
        </w:p>
      </w:tc>
      <w:tc>
        <w:tcPr>
          <w:tcW w:w="1707" w:type="dxa"/>
          <w:vAlign w:val="center"/>
        </w:tcPr>
        <w:p w14:paraId="1FA45C33" w14:textId="77777777" w:rsidR="00B263AF" w:rsidRPr="00B263AF" w:rsidRDefault="00611C31" w:rsidP="00B263AF">
          <w:pPr>
            <w:pStyle w:val="En-tte"/>
            <w:tabs>
              <w:tab w:val="clear" w:pos="4536"/>
              <w:tab w:val="clear" w:pos="9072"/>
            </w:tabs>
            <w:jc w:val="center"/>
            <w:rPr>
              <w:szCs w:val="24"/>
            </w:rPr>
          </w:pPr>
          <w:r>
            <w:rPr>
              <w:szCs w:val="24"/>
            </w:rPr>
            <w:t>Cours</w:t>
          </w:r>
        </w:p>
      </w:tc>
      <w:tc>
        <w:tcPr>
          <w:tcW w:w="1418" w:type="dxa"/>
          <w:tcMar>
            <w:left w:w="0" w:type="dxa"/>
            <w:right w:w="0" w:type="dxa"/>
          </w:tcMar>
          <w:vAlign w:val="center"/>
        </w:tcPr>
        <w:p w14:paraId="7F71DFB9" w14:textId="5E1AA90D" w:rsidR="00B263AF" w:rsidRPr="00B263AF" w:rsidRDefault="007B66A2" w:rsidP="001F6B67">
          <w:pPr>
            <w:pStyle w:val="En-tte"/>
            <w:tabs>
              <w:tab w:val="clear" w:pos="4536"/>
              <w:tab w:val="clear" w:pos="9072"/>
            </w:tabs>
            <w:jc w:val="center"/>
            <w:rPr>
              <w:b/>
              <w:szCs w:val="24"/>
            </w:rPr>
          </w:pPr>
          <w:r>
            <w:rPr>
              <w:b/>
              <w:szCs w:val="24"/>
            </w:rPr>
            <w:t>T</w:t>
          </w:r>
          <w:r w:rsidR="00A87345">
            <w:rPr>
              <w:b/>
              <w:szCs w:val="24"/>
            </w:rPr>
            <w:t>erminale</w:t>
          </w:r>
        </w:p>
      </w:tc>
    </w:tr>
  </w:tbl>
  <w:p w14:paraId="07603A35" w14:textId="77777777" w:rsidR="00770452" w:rsidRPr="007D5FE7" w:rsidRDefault="00770452" w:rsidP="001F6B67">
    <w:pPr>
      <w:pStyle w:val="En-tte"/>
      <w:ind w:right="-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C85CDD"/>
    <w:multiLevelType w:val="hybridMultilevel"/>
    <w:tmpl w:val="424CD77C"/>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050243F0"/>
    <w:multiLevelType w:val="hybridMultilevel"/>
    <w:tmpl w:val="0000490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0C392761"/>
    <w:multiLevelType w:val="hybridMultilevel"/>
    <w:tmpl w:val="2E5AB85A"/>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67258B6"/>
    <w:multiLevelType w:val="hybridMultilevel"/>
    <w:tmpl w:val="01AA321E"/>
    <w:lvl w:ilvl="0" w:tplc="23B422DE">
      <w:start w:val="6"/>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15:restartNumberingAfterBreak="0">
    <w:nsid w:val="17C1751A"/>
    <w:multiLevelType w:val="hybridMultilevel"/>
    <w:tmpl w:val="8BB41AD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C906F24"/>
    <w:multiLevelType w:val="hybridMultilevel"/>
    <w:tmpl w:val="213654E4"/>
    <w:lvl w:ilvl="0" w:tplc="484CF228">
      <w:start w:val="1"/>
      <w:numFmt w:val="bullet"/>
      <w:lvlText w:val="•"/>
      <w:lvlJc w:val="left"/>
      <w:pPr>
        <w:tabs>
          <w:tab w:val="num" w:pos="720"/>
        </w:tabs>
        <w:ind w:left="720" w:hanging="360"/>
      </w:pPr>
      <w:rPr>
        <w:rFonts w:ascii="Arial" w:hAnsi="Arial" w:hint="default"/>
      </w:rPr>
    </w:lvl>
    <w:lvl w:ilvl="1" w:tplc="A216A97A" w:tentative="1">
      <w:start w:val="1"/>
      <w:numFmt w:val="bullet"/>
      <w:lvlText w:val="•"/>
      <w:lvlJc w:val="left"/>
      <w:pPr>
        <w:tabs>
          <w:tab w:val="num" w:pos="1440"/>
        </w:tabs>
        <w:ind w:left="1440" w:hanging="360"/>
      </w:pPr>
      <w:rPr>
        <w:rFonts w:ascii="Arial" w:hAnsi="Arial" w:hint="default"/>
      </w:rPr>
    </w:lvl>
    <w:lvl w:ilvl="2" w:tplc="3BA21D6C" w:tentative="1">
      <w:start w:val="1"/>
      <w:numFmt w:val="bullet"/>
      <w:lvlText w:val="•"/>
      <w:lvlJc w:val="left"/>
      <w:pPr>
        <w:tabs>
          <w:tab w:val="num" w:pos="2160"/>
        </w:tabs>
        <w:ind w:left="2160" w:hanging="360"/>
      </w:pPr>
      <w:rPr>
        <w:rFonts w:ascii="Arial" w:hAnsi="Arial" w:hint="default"/>
      </w:rPr>
    </w:lvl>
    <w:lvl w:ilvl="3" w:tplc="344A6D58" w:tentative="1">
      <w:start w:val="1"/>
      <w:numFmt w:val="bullet"/>
      <w:lvlText w:val="•"/>
      <w:lvlJc w:val="left"/>
      <w:pPr>
        <w:tabs>
          <w:tab w:val="num" w:pos="2880"/>
        </w:tabs>
        <w:ind w:left="2880" w:hanging="360"/>
      </w:pPr>
      <w:rPr>
        <w:rFonts w:ascii="Arial" w:hAnsi="Arial" w:hint="default"/>
      </w:rPr>
    </w:lvl>
    <w:lvl w:ilvl="4" w:tplc="50FEB4BE" w:tentative="1">
      <w:start w:val="1"/>
      <w:numFmt w:val="bullet"/>
      <w:lvlText w:val="•"/>
      <w:lvlJc w:val="left"/>
      <w:pPr>
        <w:tabs>
          <w:tab w:val="num" w:pos="3600"/>
        </w:tabs>
        <w:ind w:left="3600" w:hanging="360"/>
      </w:pPr>
      <w:rPr>
        <w:rFonts w:ascii="Arial" w:hAnsi="Arial" w:hint="default"/>
      </w:rPr>
    </w:lvl>
    <w:lvl w:ilvl="5" w:tplc="52A63796" w:tentative="1">
      <w:start w:val="1"/>
      <w:numFmt w:val="bullet"/>
      <w:lvlText w:val="•"/>
      <w:lvlJc w:val="left"/>
      <w:pPr>
        <w:tabs>
          <w:tab w:val="num" w:pos="4320"/>
        </w:tabs>
        <w:ind w:left="4320" w:hanging="360"/>
      </w:pPr>
      <w:rPr>
        <w:rFonts w:ascii="Arial" w:hAnsi="Arial" w:hint="default"/>
      </w:rPr>
    </w:lvl>
    <w:lvl w:ilvl="6" w:tplc="CEC87330" w:tentative="1">
      <w:start w:val="1"/>
      <w:numFmt w:val="bullet"/>
      <w:lvlText w:val="•"/>
      <w:lvlJc w:val="left"/>
      <w:pPr>
        <w:tabs>
          <w:tab w:val="num" w:pos="5040"/>
        </w:tabs>
        <w:ind w:left="5040" w:hanging="360"/>
      </w:pPr>
      <w:rPr>
        <w:rFonts w:ascii="Arial" w:hAnsi="Arial" w:hint="default"/>
      </w:rPr>
    </w:lvl>
    <w:lvl w:ilvl="7" w:tplc="71566CA4" w:tentative="1">
      <w:start w:val="1"/>
      <w:numFmt w:val="bullet"/>
      <w:lvlText w:val="•"/>
      <w:lvlJc w:val="left"/>
      <w:pPr>
        <w:tabs>
          <w:tab w:val="num" w:pos="5760"/>
        </w:tabs>
        <w:ind w:left="5760" w:hanging="360"/>
      </w:pPr>
      <w:rPr>
        <w:rFonts w:ascii="Arial" w:hAnsi="Arial" w:hint="default"/>
      </w:rPr>
    </w:lvl>
    <w:lvl w:ilvl="8" w:tplc="5DA2762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1D1027C"/>
    <w:multiLevelType w:val="hybridMultilevel"/>
    <w:tmpl w:val="0CC4F6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90E4AAE"/>
    <w:multiLevelType w:val="multilevel"/>
    <w:tmpl w:val="65E449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AC20F77"/>
    <w:multiLevelType w:val="hybridMultilevel"/>
    <w:tmpl w:val="5184B9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B564936"/>
    <w:multiLevelType w:val="hybridMultilevel"/>
    <w:tmpl w:val="7B3C21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E37275A"/>
    <w:multiLevelType w:val="hybridMultilevel"/>
    <w:tmpl w:val="A0D0E88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F4D46C5"/>
    <w:multiLevelType w:val="multilevel"/>
    <w:tmpl w:val="2F2C2612"/>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066069D"/>
    <w:multiLevelType w:val="hybridMultilevel"/>
    <w:tmpl w:val="AB70722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41D01B3"/>
    <w:multiLevelType w:val="hybridMultilevel"/>
    <w:tmpl w:val="5F141826"/>
    <w:lvl w:ilvl="0" w:tplc="7162562C">
      <w:start w:val="1"/>
      <w:numFmt w:val="decimal"/>
      <w:lvlText w:val="%1."/>
      <w:lvlJc w:val="left"/>
      <w:pPr>
        <w:ind w:left="1714" w:hanging="360"/>
      </w:pPr>
    </w:lvl>
    <w:lvl w:ilvl="1" w:tplc="040C0019">
      <w:start w:val="1"/>
      <w:numFmt w:val="lowerLetter"/>
      <w:lvlText w:val="%2."/>
      <w:lvlJc w:val="left"/>
      <w:pPr>
        <w:ind w:left="2434" w:hanging="360"/>
      </w:pPr>
    </w:lvl>
    <w:lvl w:ilvl="2" w:tplc="040C001B" w:tentative="1">
      <w:start w:val="1"/>
      <w:numFmt w:val="lowerRoman"/>
      <w:lvlText w:val="%3."/>
      <w:lvlJc w:val="right"/>
      <w:pPr>
        <w:ind w:left="3154" w:hanging="180"/>
      </w:pPr>
    </w:lvl>
    <w:lvl w:ilvl="3" w:tplc="040C000F" w:tentative="1">
      <w:start w:val="1"/>
      <w:numFmt w:val="decimal"/>
      <w:lvlText w:val="%4."/>
      <w:lvlJc w:val="left"/>
      <w:pPr>
        <w:ind w:left="3874" w:hanging="360"/>
      </w:pPr>
    </w:lvl>
    <w:lvl w:ilvl="4" w:tplc="040C0019" w:tentative="1">
      <w:start w:val="1"/>
      <w:numFmt w:val="lowerLetter"/>
      <w:lvlText w:val="%5."/>
      <w:lvlJc w:val="left"/>
      <w:pPr>
        <w:ind w:left="4594" w:hanging="360"/>
      </w:pPr>
    </w:lvl>
    <w:lvl w:ilvl="5" w:tplc="040C001B" w:tentative="1">
      <w:start w:val="1"/>
      <w:numFmt w:val="lowerRoman"/>
      <w:lvlText w:val="%6."/>
      <w:lvlJc w:val="right"/>
      <w:pPr>
        <w:ind w:left="5314" w:hanging="180"/>
      </w:pPr>
    </w:lvl>
    <w:lvl w:ilvl="6" w:tplc="040C000F" w:tentative="1">
      <w:start w:val="1"/>
      <w:numFmt w:val="decimal"/>
      <w:lvlText w:val="%7."/>
      <w:lvlJc w:val="left"/>
      <w:pPr>
        <w:ind w:left="6034" w:hanging="360"/>
      </w:pPr>
    </w:lvl>
    <w:lvl w:ilvl="7" w:tplc="040C0019" w:tentative="1">
      <w:start w:val="1"/>
      <w:numFmt w:val="lowerLetter"/>
      <w:lvlText w:val="%8."/>
      <w:lvlJc w:val="left"/>
      <w:pPr>
        <w:ind w:left="6754" w:hanging="360"/>
      </w:pPr>
    </w:lvl>
    <w:lvl w:ilvl="8" w:tplc="040C001B" w:tentative="1">
      <w:start w:val="1"/>
      <w:numFmt w:val="lowerRoman"/>
      <w:lvlText w:val="%9."/>
      <w:lvlJc w:val="right"/>
      <w:pPr>
        <w:ind w:left="7474" w:hanging="180"/>
      </w:pPr>
    </w:lvl>
  </w:abstractNum>
  <w:abstractNum w:abstractNumId="14" w15:restartNumberingAfterBreak="0">
    <w:nsid w:val="36BB759A"/>
    <w:multiLevelType w:val="multilevel"/>
    <w:tmpl w:val="EC9A4F8E"/>
    <w:lvl w:ilvl="0">
      <w:start w:val="6"/>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37D23166"/>
    <w:multiLevelType w:val="singleLevel"/>
    <w:tmpl w:val="399C9D96"/>
    <w:lvl w:ilvl="0">
      <w:start w:val="5"/>
      <w:numFmt w:val="bullet"/>
      <w:lvlText w:val="-"/>
      <w:lvlJc w:val="left"/>
      <w:pPr>
        <w:tabs>
          <w:tab w:val="num" w:pos="360"/>
        </w:tabs>
        <w:ind w:left="360" w:hanging="360"/>
      </w:pPr>
      <w:rPr>
        <w:rFonts w:hint="default"/>
      </w:rPr>
    </w:lvl>
  </w:abstractNum>
  <w:abstractNum w:abstractNumId="16" w15:restartNumberingAfterBreak="0">
    <w:nsid w:val="3A7E4046"/>
    <w:multiLevelType w:val="hybridMultilevel"/>
    <w:tmpl w:val="C8EA7334"/>
    <w:lvl w:ilvl="0" w:tplc="EE84F020">
      <w:start w:val="1"/>
      <w:numFmt w:val="decimal"/>
      <w:pStyle w:val="Questions"/>
      <w:lvlText w:val="Q%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ACD0CA1"/>
    <w:multiLevelType w:val="hybridMultilevel"/>
    <w:tmpl w:val="45BE0F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BC82AAA"/>
    <w:multiLevelType w:val="hybridMultilevel"/>
    <w:tmpl w:val="CCE2961C"/>
    <w:lvl w:ilvl="0" w:tplc="17269008">
      <w:start w:val="1"/>
      <w:numFmt w:val="bullet"/>
      <w:lvlText w:val="•"/>
      <w:lvlJc w:val="left"/>
      <w:pPr>
        <w:tabs>
          <w:tab w:val="num" w:pos="720"/>
        </w:tabs>
        <w:ind w:left="720" w:hanging="360"/>
      </w:pPr>
      <w:rPr>
        <w:rFonts w:ascii="Arial" w:hAnsi="Arial" w:hint="default"/>
      </w:rPr>
    </w:lvl>
    <w:lvl w:ilvl="1" w:tplc="3000F584" w:tentative="1">
      <w:start w:val="1"/>
      <w:numFmt w:val="bullet"/>
      <w:lvlText w:val="•"/>
      <w:lvlJc w:val="left"/>
      <w:pPr>
        <w:tabs>
          <w:tab w:val="num" w:pos="1440"/>
        </w:tabs>
        <w:ind w:left="1440" w:hanging="360"/>
      </w:pPr>
      <w:rPr>
        <w:rFonts w:ascii="Arial" w:hAnsi="Arial" w:hint="default"/>
      </w:rPr>
    </w:lvl>
    <w:lvl w:ilvl="2" w:tplc="6DA60FE2" w:tentative="1">
      <w:start w:val="1"/>
      <w:numFmt w:val="bullet"/>
      <w:lvlText w:val="•"/>
      <w:lvlJc w:val="left"/>
      <w:pPr>
        <w:tabs>
          <w:tab w:val="num" w:pos="2160"/>
        </w:tabs>
        <w:ind w:left="2160" w:hanging="360"/>
      </w:pPr>
      <w:rPr>
        <w:rFonts w:ascii="Arial" w:hAnsi="Arial" w:hint="default"/>
      </w:rPr>
    </w:lvl>
    <w:lvl w:ilvl="3" w:tplc="9A9E3DD4" w:tentative="1">
      <w:start w:val="1"/>
      <w:numFmt w:val="bullet"/>
      <w:lvlText w:val="•"/>
      <w:lvlJc w:val="left"/>
      <w:pPr>
        <w:tabs>
          <w:tab w:val="num" w:pos="2880"/>
        </w:tabs>
        <w:ind w:left="2880" w:hanging="360"/>
      </w:pPr>
      <w:rPr>
        <w:rFonts w:ascii="Arial" w:hAnsi="Arial" w:hint="default"/>
      </w:rPr>
    </w:lvl>
    <w:lvl w:ilvl="4" w:tplc="3A90FC5A" w:tentative="1">
      <w:start w:val="1"/>
      <w:numFmt w:val="bullet"/>
      <w:lvlText w:val="•"/>
      <w:lvlJc w:val="left"/>
      <w:pPr>
        <w:tabs>
          <w:tab w:val="num" w:pos="3600"/>
        </w:tabs>
        <w:ind w:left="3600" w:hanging="360"/>
      </w:pPr>
      <w:rPr>
        <w:rFonts w:ascii="Arial" w:hAnsi="Arial" w:hint="default"/>
      </w:rPr>
    </w:lvl>
    <w:lvl w:ilvl="5" w:tplc="D70ECF5C" w:tentative="1">
      <w:start w:val="1"/>
      <w:numFmt w:val="bullet"/>
      <w:lvlText w:val="•"/>
      <w:lvlJc w:val="left"/>
      <w:pPr>
        <w:tabs>
          <w:tab w:val="num" w:pos="4320"/>
        </w:tabs>
        <w:ind w:left="4320" w:hanging="360"/>
      </w:pPr>
      <w:rPr>
        <w:rFonts w:ascii="Arial" w:hAnsi="Arial" w:hint="default"/>
      </w:rPr>
    </w:lvl>
    <w:lvl w:ilvl="6" w:tplc="824ABB1A" w:tentative="1">
      <w:start w:val="1"/>
      <w:numFmt w:val="bullet"/>
      <w:lvlText w:val="•"/>
      <w:lvlJc w:val="left"/>
      <w:pPr>
        <w:tabs>
          <w:tab w:val="num" w:pos="5040"/>
        </w:tabs>
        <w:ind w:left="5040" w:hanging="360"/>
      </w:pPr>
      <w:rPr>
        <w:rFonts w:ascii="Arial" w:hAnsi="Arial" w:hint="default"/>
      </w:rPr>
    </w:lvl>
    <w:lvl w:ilvl="7" w:tplc="596C21CE" w:tentative="1">
      <w:start w:val="1"/>
      <w:numFmt w:val="bullet"/>
      <w:lvlText w:val="•"/>
      <w:lvlJc w:val="left"/>
      <w:pPr>
        <w:tabs>
          <w:tab w:val="num" w:pos="5760"/>
        </w:tabs>
        <w:ind w:left="5760" w:hanging="360"/>
      </w:pPr>
      <w:rPr>
        <w:rFonts w:ascii="Arial" w:hAnsi="Arial" w:hint="default"/>
      </w:rPr>
    </w:lvl>
    <w:lvl w:ilvl="8" w:tplc="2F9822A2"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40F77D1D"/>
    <w:multiLevelType w:val="multilevel"/>
    <w:tmpl w:val="81D43142"/>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6A470D"/>
    <w:multiLevelType w:val="hybridMultilevel"/>
    <w:tmpl w:val="079898D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1935B74"/>
    <w:multiLevelType w:val="hybridMultilevel"/>
    <w:tmpl w:val="D6BEC2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28701D1"/>
    <w:multiLevelType w:val="multilevel"/>
    <w:tmpl w:val="5A6ECB60"/>
    <w:lvl w:ilvl="0">
      <w:start w:val="1"/>
      <w:numFmt w:val="decimal"/>
      <w:pStyle w:val="Titre1"/>
      <w:lvlText w:val="%1."/>
      <w:lvlJc w:val="left"/>
      <w:pPr>
        <w:ind w:left="360" w:hanging="360"/>
      </w:pPr>
    </w:lvl>
    <w:lvl w:ilvl="1">
      <w:start w:val="1"/>
      <w:numFmt w:val="decimal"/>
      <w:pStyle w:val="Titre2"/>
      <w:lvlText w:val="%1.%2."/>
      <w:lvlJc w:val="left"/>
      <w:pPr>
        <w:ind w:left="792" w:hanging="432"/>
      </w:pPr>
    </w:lvl>
    <w:lvl w:ilvl="2">
      <w:start w:val="1"/>
      <w:numFmt w:val="decimal"/>
      <w:pStyle w:val="Titre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437372F"/>
    <w:multiLevelType w:val="hybridMultilevel"/>
    <w:tmpl w:val="65E4493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459F1749"/>
    <w:multiLevelType w:val="hybridMultilevel"/>
    <w:tmpl w:val="DF8CAC3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7F95327"/>
    <w:multiLevelType w:val="multilevel"/>
    <w:tmpl w:val="EC9A4F8E"/>
    <w:lvl w:ilvl="0">
      <w:start w:val="6"/>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9FA3C48"/>
    <w:multiLevelType w:val="hybridMultilevel"/>
    <w:tmpl w:val="A1608650"/>
    <w:lvl w:ilvl="0" w:tplc="0A8E43C0">
      <w:start w:val="1"/>
      <w:numFmt w:val="bullet"/>
      <w:lvlText w:val="•"/>
      <w:lvlJc w:val="left"/>
      <w:pPr>
        <w:tabs>
          <w:tab w:val="num" w:pos="720"/>
        </w:tabs>
        <w:ind w:left="720" w:hanging="360"/>
      </w:pPr>
      <w:rPr>
        <w:rFonts w:ascii="Arial" w:hAnsi="Arial" w:hint="default"/>
      </w:rPr>
    </w:lvl>
    <w:lvl w:ilvl="1" w:tplc="778CC964" w:tentative="1">
      <w:start w:val="1"/>
      <w:numFmt w:val="bullet"/>
      <w:lvlText w:val="•"/>
      <w:lvlJc w:val="left"/>
      <w:pPr>
        <w:tabs>
          <w:tab w:val="num" w:pos="1440"/>
        </w:tabs>
        <w:ind w:left="1440" w:hanging="360"/>
      </w:pPr>
      <w:rPr>
        <w:rFonts w:ascii="Arial" w:hAnsi="Arial" w:hint="default"/>
      </w:rPr>
    </w:lvl>
    <w:lvl w:ilvl="2" w:tplc="982C36B0" w:tentative="1">
      <w:start w:val="1"/>
      <w:numFmt w:val="bullet"/>
      <w:lvlText w:val="•"/>
      <w:lvlJc w:val="left"/>
      <w:pPr>
        <w:tabs>
          <w:tab w:val="num" w:pos="2160"/>
        </w:tabs>
        <w:ind w:left="2160" w:hanging="360"/>
      </w:pPr>
      <w:rPr>
        <w:rFonts w:ascii="Arial" w:hAnsi="Arial" w:hint="default"/>
      </w:rPr>
    </w:lvl>
    <w:lvl w:ilvl="3" w:tplc="8240326E" w:tentative="1">
      <w:start w:val="1"/>
      <w:numFmt w:val="bullet"/>
      <w:lvlText w:val="•"/>
      <w:lvlJc w:val="left"/>
      <w:pPr>
        <w:tabs>
          <w:tab w:val="num" w:pos="2880"/>
        </w:tabs>
        <w:ind w:left="2880" w:hanging="360"/>
      </w:pPr>
      <w:rPr>
        <w:rFonts w:ascii="Arial" w:hAnsi="Arial" w:hint="default"/>
      </w:rPr>
    </w:lvl>
    <w:lvl w:ilvl="4" w:tplc="254C4094" w:tentative="1">
      <w:start w:val="1"/>
      <w:numFmt w:val="bullet"/>
      <w:lvlText w:val="•"/>
      <w:lvlJc w:val="left"/>
      <w:pPr>
        <w:tabs>
          <w:tab w:val="num" w:pos="3600"/>
        </w:tabs>
        <w:ind w:left="3600" w:hanging="360"/>
      </w:pPr>
      <w:rPr>
        <w:rFonts w:ascii="Arial" w:hAnsi="Arial" w:hint="default"/>
      </w:rPr>
    </w:lvl>
    <w:lvl w:ilvl="5" w:tplc="EA8245EE" w:tentative="1">
      <w:start w:val="1"/>
      <w:numFmt w:val="bullet"/>
      <w:lvlText w:val="•"/>
      <w:lvlJc w:val="left"/>
      <w:pPr>
        <w:tabs>
          <w:tab w:val="num" w:pos="4320"/>
        </w:tabs>
        <w:ind w:left="4320" w:hanging="360"/>
      </w:pPr>
      <w:rPr>
        <w:rFonts w:ascii="Arial" w:hAnsi="Arial" w:hint="default"/>
      </w:rPr>
    </w:lvl>
    <w:lvl w:ilvl="6" w:tplc="20C4652A" w:tentative="1">
      <w:start w:val="1"/>
      <w:numFmt w:val="bullet"/>
      <w:lvlText w:val="•"/>
      <w:lvlJc w:val="left"/>
      <w:pPr>
        <w:tabs>
          <w:tab w:val="num" w:pos="5040"/>
        </w:tabs>
        <w:ind w:left="5040" w:hanging="360"/>
      </w:pPr>
      <w:rPr>
        <w:rFonts w:ascii="Arial" w:hAnsi="Arial" w:hint="default"/>
      </w:rPr>
    </w:lvl>
    <w:lvl w:ilvl="7" w:tplc="5E463D76" w:tentative="1">
      <w:start w:val="1"/>
      <w:numFmt w:val="bullet"/>
      <w:lvlText w:val="•"/>
      <w:lvlJc w:val="left"/>
      <w:pPr>
        <w:tabs>
          <w:tab w:val="num" w:pos="5760"/>
        </w:tabs>
        <w:ind w:left="5760" w:hanging="360"/>
      </w:pPr>
      <w:rPr>
        <w:rFonts w:ascii="Arial" w:hAnsi="Arial" w:hint="default"/>
      </w:rPr>
    </w:lvl>
    <w:lvl w:ilvl="8" w:tplc="4AF887F6"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553F222A"/>
    <w:multiLevelType w:val="hybridMultilevel"/>
    <w:tmpl w:val="E1341670"/>
    <w:lvl w:ilvl="0" w:tplc="1AF22AA6">
      <w:start w:val="1"/>
      <w:numFmt w:val="bullet"/>
      <w:lvlText w:val="•"/>
      <w:lvlJc w:val="left"/>
      <w:pPr>
        <w:tabs>
          <w:tab w:val="num" w:pos="720"/>
        </w:tabs>
        <w:ind w:left="720" w:hanging="360"/>
      </w:pPr>
      <w:rPr>
        <w:rFonts w:ascii="Arial" w:hAnsi="Arial" w:hint="default"/>
      </w:rPr>
    </w:lvl>
    <w:lvl w:ilvl="1" w:tplc="9A86ABB6" w:tentative="1">
      <w:start w:val="1"/>
      <w:numFmt w:val="bullet"/>
      <w:lvlText w:val="•"/>
      <w:lvlJc w:val="left"/>
      <w:pPr>
        <w:tabs>
          <w:tab w:val="num" w:pos="1440"/>
        </w:tabs>
        <w:ind w:left="1440" w:hanging="360"/>
      </w:pPr>
      <w:rPr>
        <w:rFonts w:ascii="Arial" w:hAnsi="Arial" w:hint="default"/>
      </w:rPr>
    </w:lvl>
    <w:lvl w:ilvl="2" w:tplc="D6366BDC" w:tentative="1">
      <w:start w:val="1"/>
      <w:numFmt w:val="bullet"/>
      <w:lvlText w:val="•"/>
      <w:lvlJc w:val="left"/>
      <w:pPr>
        <w:tabs>
          <w:tab w:val="num" w:pos="2160"/>
        </w:tabs>
        <w:ind w:left="2160" w:hanging="360"/>
      </w:pPr>
      <w:rPr>
        <w:rFonts w:ascii="Arial" w:hAnsi="Arial" w:hint="default"/>
      </w:rPr>
    </w:lvl>
    <w:lvl w:ilvl="3" w:tplc="56A0B9BC" w:tentative="1">
      <w:start w:val="1"/>
      <w:numFmt w:val="bullet"/>
      <w:lvlText w:val="•"/>
      <w:lvlJc w:val="left"/>
      <w:pPr>
        <w:tabs>
          <w:tab w:val="num" w:pos="2880"/>
        </w:tabs>
        <w:ind w:left="2880" w:hanging="360"/>
      </w:pPr>
      <w:rPr>
        <w:rFonts w:ascii="Arial" w:hAnsi="Arial" w:hint="default"/>
      </w:rPr>
    </w:lvl>
    <w:lvl w:ilvl="4" w:tplc="FC12D2E0" w:tentative="1">
      <w:start w:val="1"/>
      <w:numFmt w:val="bullet"/>
      <w:lvlText w:val="•"/>
      <w:lvlJc w:val="left"/>
      <w:pPr>
        <w:tabs>
          <w:tab w:val="num" w:pos="3600"/>
        </w:tabs>
        <w:ind w:left="3600" w:hanging="360"/>
      </w:pPr>
      <w:rPr>
        <w:rFonts w:ascii="Arial" w:hAnsi="Arial" w:hint="default"/>
      </w:rPr>
    </w:lvl>
    <w:lvl w:ilvl="5" w:tplc="635A0520" w:tentative="1">
      <w:start w:val="1"/>
      <w:numFmt w:val="bullet"/>
      <w:lvlText w:val="•"/>
      <w:lvlJc w:val="left"/>
      <w:pPr>
        <w:tabs>
          <w:tab w:val="num" w:pos="4320"/>
        </w:tabs>
        <w:ind w:left="4320" w:hanging="360"/>
      </w:pPr>
      <w:rPr>
        <w:rFonts w:ascii="Arial" w:hAnsi="Arial" w:hint="default"/>
      </w:rPr>
    </w:lvl>
    <w:lvl w:ilvl="6" w:tplc="02DC2314" w:tentative="1">
      <w:start w:val="1"/>
      <w:numFmt w:val="bullet"/>
      <w:lvlText w:val="•"/>
      <w:lvlJc w:val="left"/>
      <w:pPr>
        <w:tabs>
          <w:tab w:val="num" w:pos="5040"/>
        </w:tabs>
        <w:ind w:left="5040" w:hanging="360"/>
      </w:pPr>
      <w:rPr>
        <w:rFonts w:ascii="Arial" w:hAnsi="Arial" w:hint="default"/>
      </w:rPr>
    </w:lvl>
    <w:lvl w:ilvl="7" w:tplc="20524EB6" w:tentative="1">
      <w:start w:val="1"/>
      <w:numFmt w:val="bullet"/>
      <w:lvlText w:val="•"/>
      <w:lvlJc w:val="left"/>
      <w:pPr>
        <w:tabs>
          <w:tab w:val="num" w:pos="5760"/>
        </w:tabs>
        <w:ind w:left="5760" w:hanging="360"/>
      </w:pPr>
      <w:rPr>
        <w:rFonts w:ascii="Arial" w:hAnsi="Arial" w:hint="default"/>
      </w:rPr>
    </w:lvl>
    <w:lvl w:ilvl="8" w:tplc="25EC3E14"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65D30D48"/>
    <w:multiLevelType w:val="multilevel"/>
    <w:tmpl w:val="EC9A4F8E"/>
    <w:lvl w:ilvl="0">
      <w:start w:val="6"/>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6783554D"/>
    <w:multiLevelType w:val="hybridMultilevel"/>
    <w:tmpl w:val="4852DF54"/>
    <w:lvl w:ilvl="0" w:tplc="E6E44420">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6868296B"/>
    <w:multiLevelType w:val="hybridMultilevel"/>
    <w:tmpl w:val="DB7A89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A9355BF"/>
    <w:multiLevelType w:val="hybridMultilevel"/>
    <w:tmpl w:val="CC7AE9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AB161AC"/>
    <w:multiLevelType w:val="hybridMultilevel"/>
    <w:tmpl w:val="64A8EEC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70EA089D"/>
    <w:multiLevelType w:val="hybridMultilevel"/>
    <w:tmpl w:val="5A026F20"/>
    <w:lvl w:ilvl="0" w:tplc="87BCDDA6">
      <w:start w:val="1"/>
      <w:numFmt w:val="decimal"/>
      <w:pStyle w:val="Questions66"/>
      <w:lvlText w:val="Q%1."/>
      <w:lvlJc w:val="left"/>
      <w:pPr>
        <w:ind w:left="928"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71AC31B2"/>
    <w:multiLevelType w:val="hybridMultilevel"/>
    <w:tmpl w:val="BE2E94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72BE449C"/>
    <w:multiLevelType w:val="hybridMultilevel"/>
    <w:tmpl w:val="9BA44BA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740D657E"/>
    <w:multiLevelType w:val="hybridMultilevel"/>
    <w:tmpl w:val="B1A6D6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99B07A3"/>
    <w:multiLevelType w:val="hybridMultilevel"/>
    <w:tmpl w:val="AB70722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7E4D1762"/>
    <w:multiLevelType w:val="hybridMultilevel"/>
    <w:tmpl w:val="8F58BE9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9"/>
  </w:num>
  <w:num w:numId="2">
    <w:abstractNumId w:val="13"/>
  </w:num>
  <w:num w:numId="3">
    <w:abstractNumId w:val="22"/>
  </w:num>
  <w:num w:numId="4">
    <w:abstractNumId w:val="23"/>
  </w:num>
  <w:num w:numId="5">
    <w:abstractNumId w:val="7"/>
  </w:num>
  <w:num w:numId="6">
    <w:abstractNumId w:val="16"/>
  </w:num>
  <w:num w:numId="7">
    <w:abstractNumId w:val="17"/>
  </w:num>
  <w:num w:numId="8">
    <w:abstractNumId w:val="36"/>
  </w:num>
  <w:num w:numId="9">
    <w:abstractNumId w:val="33"/>
  </w:num>
  <w:num w:numId="10">
    <w:abstractNumId w:val="31"/>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21"/>
  </w:num>
  <w:num w:numId="14">
    <w:abstractNumId w:val="6"/>
  </w:num>
  <w:num w:numId="15">
    <w:abstractNumId w:val="24"/>
  </w:num>
  <w:num w:numId="16">
    <w:abstractNumId w:val="35"/>
  </w:num>
  <w:num w:numId="17">
    <w:abstractNumId w:val="20"/>
  </w:num>
  <w:num w:numId="18">
    <w:abstractNumId w:val="4"/>
  </w:num>
  <w:num w:numId="19">
    <w:abstractNumId w:val="32"/>
  </w:num>
  <w:num w:numId="20">
    <w:abstractNumId w:val="5"/>
  </w:num>
  <w:num w:numId="21">
    <w:abstractNumId w:val="27"/>
  </w:num>
  <w:num w:numId="22">
    <w:abstractNumId w:val="18"/>
  </w:num>
  <w:num w:numId="23">
    <w:abstractNumId w:val="26"/>
  </w:num>
  <w:num w:numId="24">
    <w:abstractNumId w:val="15"/>
  </w:num>
  <w:num w:numId="25">
    <w:abstractNumId w:val="30"/>
  </w:num>
  <w:num w:numId="26">
    <w:abstractNumId w:val="34"/>
  </w:num>
  <w:num w:numId="27">
    <w:abstractNumId w:val="9"/>
  </w:num>
  <w:num w:numId="28">
    <w:abstractNumId w:val="12"/>
  </w:num>
  <w:num w:numId="29">
    <w:abstractNumId w:val="37"/>
  </w:num>
  <w:num w:numId="30">
    <w:abstractNumId w:val="19"/>
  </w:num>
  <w:num w:numId="31">
    <w:abstractNumId w:val="11"/>
  </w:num>
  <w:num w:numId="32">
    <w:abstractNumId w:val="2"/>
  </w:num>
  <w:num w:numId="33">
    <w:abstractNumId w:val="10"/>
  </w:num>
  <w:num w:numId="34">
    <w:abstractNumId w:val="38"/>
  </w:num>
  <w:num w:numId="35">
    <w:abstractNumId w:val="1"/>
  </w:num>
  <w:num w:numId="36">
    <w:abstractNumId w:val="0"/>
  </w:num>
  <w:num w:numId="3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num>
  <w:num w:numId="39">
    <w:abstractNumId w:val="3"/>
  </w:num>
  <w:num w:numId="40">
    <w:abstractNumId w:val="25"/>
  </w:num>
  <w:num w:numId="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attachedTemplate r:id="rId1"/>
  <w:defaultTabStop w:val="1014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EDF"/>
    <w:rsid w:val="00013AB5"/>
    <w:rsid w:val="00021903"/>
    <w:rsid w:val="000536B2"/>
    <w:rsid w:val="000C2780"/>
    <w:rsid w:val="000D4D71"/>
    <w:rsid w:val="000F79FF"/>
    <w:rsid w:val="00101B95"/>
    <w:rsid w:val="001132DF"/>
    <w:rsid w:val="00146CC8"/>
    <w:rsid w:val="00155EB8"/>
    <w:rsid w:val="00156CBA"/>
    <w:rsid w:val="00165855"/>
    <w:rsid w:val="00180007"/>
    <w:rsid w:val="001D3CC9"/>
    <w:rsid w:val="001D7B2B"/>
    <w:rsid w:val="001E7EB6"/>
    <w:rsid w:val="001F6B67"/>
    <w:rsid w:val="0020114E"/>
    <w:rsid w:val="00212108"/>
    <w:rsid w:val="00214161"/>
    <w:rsid w:val="002400AB"/>
    <w:rsid w:val="0024362A"/>
    <w:rsid w:val="00252C6B"/>
    <w:rsid w:val="0026580C"/>
    <w:rsid w:val="00274F6F"/>
    <w:rsid w:val="00376070"/>
    <w:rsid w:val="00381B70"/>
    <w:rsid w:val="00391A96"/>
    <w:rsid w:val="00397DF5"/>
    <w:rsid w:val="003C2C98"/>
    <w:rsid w:val="003C5FDB"/>
    <w:rsid w:val="00417538"/>
    <w:rsid w:val="00435EAD"/>
    <w:rsid w:val="00451289"/>
    <w:rsid w:val="00475E78"/>
    <w:rsid w:val="004A6E76"/>
    <w:rsid w:val="004C0437"/>
    <w:rsid w:val="004D6CC4"/>
    <w:rsid w:val="004E4E85"/>
    <w:rsid w:val="005035DD"/>
    <w:rsid w:val="00525A27"/>
    <w:rsid w:val="005437C6"/>
    <w:rsid w:val="00583ADB"/>
    <w:rsid w:val="005944F4"/>
    <w:rsid w:val="005D587C"/>
    <w:rsid w:val="005F667F"/>
    <w:rsid w:val="005F6EDF"/>
    <w:rsid w:val="006004DF"/>
    <w:rsid w:val="00611856"/>
    <w:rsid w:val="00611C31"/>
    <w:rsid w:val="006237E5"/>
    <w:rsid w:val="00634474"/>
    <w:rsid w:val="00634670"/>
    <w:rsid w:val="00665743"/>
    <w:rsid w:val="00666EE4"/>
    <w:rsid w:val="0069349A"/>
    <w:rsid w:val="006A3CB4"/>
    <w:rsid w:val="006B550F"/>
    <w:rsid w:val="006C2314"/>
    <w:rsid w:val="006C51EA"/>
    <w:rsid w:val="006C52DA"/>
    <w:rsid w:val="007018C8"/>
    <w:rsid w:val="00711EF1"/>
    <w:rsid w:val="00770452"/>
    <w:rsid w:val="00793B64"/>
    <w:rsid w:val="007B0012"/>
    <w:rsid w:val="007B66A2"/>
    <w:rsid w:val="007C6B01"/>
    <w:rsid w:val="007D5FE7"/>
    <w:rsid w:val="007D746B"/>
    <w:rsid w:val="007F1AAE"/>
    <w:rsid w:val="007F6CD7"/>
    <w:rsid w:val="00854A24"/>
    <w:rsid w:val="00862DBC"/>
    <w:rsid w:val="008C179D"/>
    <w:rsid w:val="008D215C"/>
    <w:rsid w:val="008D41EC"/>
    <w:rsid w:val="0093328E"/>
    <w:rsid w:val="00943D90"/>
    <w:rsid w:val="00964618"/>
    <w:rsid w:val="00964B4C"/>
    <w:rsid w:val="00966899"/>
    <w:rsid w:val="00973925"/>
    <w:rsid w:val="00974DE4"/>
    <w:rsid w:val="00981197"/>
    <w:rsid w:val="009A6BD4"/>
    <w:rsid w:val="009C33FB"/>
    <w:rsid w:val="009E044E"/>
    <w:rsid w:val="00A0072F"/>
    <w:rsid w:val="00A076D4"/>
    <w:rsid w:val="00A1508F"/>
    <w:rsid w:val="00A27AC1"/>
    <w:rsid w:val="00A531DE"/>
    <w:rsid w:val="00A70153"/>
    <w:rsid w:val="00A87345"/>
    <w:rsid w:val="00AA390D"/>
    <w:rsid w:val="00AE7B58"/>
    <w:rsid w:val="00AF1571"/>
    <w:rsid w:val="00B04A31"/>
    <w:rsid w:val="00B21C09"/>
    <w:rsid w:val="00B263AF"/>
    <w:rsid w:val="00B269B6"/>
    <w:rsid w:val="00B41B91"/>
    <w:rsid w:val="00B462DA"/>
    <w:rsid w:val="00B47D47"/>
    <w:rsid w:val="00B83CC5"/>
    <w:rsid w:val="00B97316"/>
    <w:rsid w:val="00B9744B"/>
    <w:rsid w:val="00BA5427"/>
    <w:rsid w:val="00BC6167"/>
    <w:rsid w:val="00C04AC9"/>
    <w:rsid w:val="00C25F5E"/>
    <w:rsid w:val="00C439B1"/>
    <w:rsid w:val="00C44174"/>
    <w:rsid w:val="00C6670B"/>
    <w:rsid w:val="00C711D8"/>
    <w:rsid w:val="00C82BD6"/>
    <w:rsid w:val="00C90D99"/>
    <w:rsid w:val="00CB12BC"/>
    <w:rsid w:val="00CB1B0F"/>
    <w:rsid w:val="00CB26BC"/>
    <w:rsid w:val="00CB33C3"/>
    <w:rsid w:val="00CC2800"/>
    <w:rsid w:val="00CC36A6"/>
    <w:rsid w:val="00CD20E3"/>
    <w:rsid w:val="00D225FB"/>
    <w:rsid w:val="00D23826"/>
    <w:rsid w:val="00D65B03"/>
    <w:rsid w:val="00D70C22"/>
    <w:rsid w:val="00D80B21"/>
    <w:rsid w:val="00D819BB"/>
    <w:rsid w:val="00D93B8F"/>
    <w:rsid w:val="00DA5431"/>
    <w:rsid w:val="00DD20A4"/>
    <w:rsid w:val="00DD3BC8"/>
    <w:rsid w:val="00DE0D99"/>
    <w:rsid w:val="00E21278"/>
    <w:rsid w:val="00E715E4"/>
    <w:rsid w:val="00EA1E6E"/>
    <w:rsid w:val="00EA2323"/>
    <w:rsid w:val="00EA2789"/>
    <w:rsid w:val="00EB6FD5"/>
    <w:rsid w:val="00ED626D"/>
    <w:rsid w:val="00EE5DE6"/>
    <w:rsid w:val="00EF6647"/>
    <w:rsid w:val="00F90F17"/>
    <w:rsid w:val="00FC45E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0C376DD"/>
  <w15:docId w15:val="{DE90043F-03D7-4E18-8D9D-FAB802173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161"/>
    <w:pPr>
      <w:spacing w:after="0" w:line="240" w:lineRule="auto"/>
      <w:jc w:val="both"/>
    </w:pPr>
    <w:rPr>
      <w:sz w:val="20"/>
    </w:rPr>
  </w:style>
  <w:style w:type="paragraph" w:styleId="Titre1">
    <w:name w:val="heading 1"/>
    <w:aliases w:val="Titre_1"/>
    <w:basedOn w:val="Normal"/>
    <w:next w:val="Normal"/>
    <w:link w:val="Titre1Car"/>
    <w:uiPriority w:val="9"/>
    <w:qFormat/>
    <w:rsid w:val="00214161"/>
    <w:pPr>
      <w:keepNext/>
      <w:keepLines/>
      <w:numPr>
        <w:numId w:val="3"/>
      </w:numPr>
      <w:pBdr>
        <w:bottom w:val="double" w:sz="6" w:space="1" w:color="4F81BD" w:themeColor="accent1"/>
      </w:pBdr>
      <w:tabs>
        <w:tab w:val="left" w:pos="426"/>
      </w:tabs>
      <w:spacing w:before="120" w:after="120"/>
      <w:ind w:left="0" w:firstLine="0"/>
      <w:outlineLvl w:val="0"/>
    </w:pPr>
    <w:rPr>
      <w:rFonts w:eastAsiaTheme="majorEastAsia" w:cstheme="majorBidi"/>
      <w:b/>
      <w:bCs/>
      <w:sz w:val="28"/>
      <w:szCs w:val="28"/>
    </w:rPr>
  </w:style>
  <w:style w:type="paragraph" w:styleId="Titre2">
    <w:name w:val="heading 2"/>
    <w:aliases w:val="Titre_2"/>
    <w:basedOn w:val="Normal"/>
    <w:next w:val="Normal"/>
    <w:link w:val="Titre2Car"/>
    <w:uiPriority w:val="9"/>
    <w:unhideWhenUsed/>
    <w:qFormat/>
    <w:rsid w:val="00CB26BC"/>
    <w:pPr>
      <w:keepNext/>
      <w:keepLines/>
      <w:numPr>
        <w:ilvl w:val="1"/>
        <w:numId w:val="3"/>
      </w:numPr>
      <w:pBdr>
        <w:bottom w:val="single" w:sz="6" w:space="1" w:color="4F81BD" w:themeColor="accent1"/>
      </w:pBdr>
      <w:tabs>
        <w:tab w:val="left" w:pos="426"/>
      </w:tabs>
      <w:spacing w:after="240"/>
      <w:ind w:left="0" w:firstLine="0"/>
      <w:outlineLvl w:val="1"/>
    </w:pPr>
    <w:rPr>
      <w:rFonts w:eastAsiaTheme="majorEastAsia" w:cstheme="majorBidi"/>
      <w:b/>
      <w:bCs/>
      <w:sz w:val="24"/>
      <w:szCs w:val="26"/>
    </w:rPr>
  </w:style>
  <w:style w:type="paragraph" w:styleId="Titre3">
    <w:name w:val="heading 3"/>
    <w:aliases w:val="Titre_3"/>
    <w:basedOn w:val="Paragraphedeliste"/>
    <w:next w:val="Normal"/>
    <w:link w:val="Titre3Car"/>
    <w:uiPriority w:val="9"/>
    <w:unhideWhenUsed/>
    <w:qFormat/>
    <w:rsid w:val="00D65B03"/>
    <w:pPr>
      <w:numPr>
        <w:ilvl w:val="2"/>
        <w:numId w:val="3"/>
      </w:numPr>
      <w:pBdr>
        <w:bottom w:val="dashed" w:sz="6" w:space="1" w:color="4F81BD" w:themeColor="accent1"/>
      </w:pBdr>
      <w:spacing w:after="240"/>
      <w:ind w:left="568" w:hanging="568"/>
      <w:outlineLvl w:val="2"/>
    </w:pPr>
    <w:rPr>
      <w:b/>
      <w:lang w:eastAsia="fr-FR"/>
    </w:rPr>
  </w:style>
  <w:style w:type="paragraph" w:styleId="Titre4">
    <w:name w:val="heading 4"/>
    <w:basedOn w:val="Normal"/>
    <w:next w:val="Normal"/>
    <w:link w:val="Titre4Car"/>
    <w:uiPriority w:val="9"/>
    <w:unhideWhenUsed/>
    <w:qFormat/>
    <w:rsid w:val="00EA2789"/>
    <w:pPr>
      <w:keepNext/>
      <w:keepLines/>
      <w:spacing w:before="20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01B95"/>
    <w:pPr>
      <w:tabs>
        <w:tab w:val="center" w:pos="4536"/>
        <w:tab w:val="right" w:pos="9072"/>
      </w:tabs>
    </w:pPr>
  </w:style>
  <w:style w:type="character" w:customStyle="1" w:styleId="En-tteCar">
    <w:name w:val="En-tête Car"/>
    <w:basedOn w:val="Policepardfaut"/>
    <w:link w:val="En-tte"/>
    <w:uiPriority w:val="99"/>
    <w:rsid w:val="00101B95"/>
  </w:style>
  <w:style w:type="paragraph" w:styleId="Pieddepage">
    <w:name w:val="footer"/>
    <w:basedOn w:val="Normal"/>
    <w:link w:val="PieddepageCar"/>
    <w:uiPriority w:val="99"/>
    <w:unhideWhenUsed/>
    <w:rsid w:val="00101B95"/>
    <w:pPr>
      <w:tabs>
        <w:tab w:val="center" w:pos="4536"/>
        <w:tab w:val="right" w:pos="9072"/>
      </w:tabs>
    </w:pPr>
  </w:style>
  <w:style w:type="character" w:customStyle="1" w:styleId="PieddepageCar">
    <w:name w:val="Pied de page Car"/>
    <w:basedOn w:val="Policepardfaut"/>
    <w:link w:val="Pieddepage"/>
    <w:uiPriority w:val="99"/>
    <w:rsid w:val="00101B95"/>
  </w:style>
  <w:style w:type="paragraph" w:styleId="NormalWeb">
    <w:name w:val="Normal (Web)"/>
    <w:basedOn w:val="Normal"/>
    <w:uiPriority w:val="99"/>
    <w:unhideWhenUsed/>
    <w:rsid w:val="00101B95"/>
    <w:pPr>
      <w:spacing w:before="100" w:beforeAutospacing="1" w:after="100" w:afterAutospacing="1"/>
    </w:pPr>
    <w:rPr>
      <w:rFonts w:ascii="Times New Roman" w:eastAsiaTheme="minorEastAsia" w:hAnsi="Times New Roman" w:cs="Times New Roman"/>
      <w:szCs w:val="24"/>
      <w:lang w:eastAsia="fr-FR"/>
    </w:rPr>
  </w:style>
  <w:style w:type="table" w:styleId="Grilledutableau">
    <w:name w:val="Table Grid"/>
    <w:basedOn w:val="TableauNormal"/>
    <w:uiPriority w:val="59"/>
    <w:rsid w:val="006A3C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C44174"/>
    <w:rPr>
      <w:rFonts w:ascii="Tahoma" w:hAnsi="Tahoma" w:cs="Tahoma"/>
      <w:sz w:val="16"/>
      <w:szCs w:val="16"/>
    </w:rPr>
  </w:style>
  <w:style w:type="character" w:customStyle="1" w:styleId="TextedebullesCar">
    <w:name w:val="Texte de bulles Car"/>
    <w:basedOn w:val="Policepardfaut"/>
    <w:link w:val="Textedebulles"/>
    <w:uiPriority w:val="99"/>
    <w:semiHidden/>
    <w:rsid w:val="00C44174"/>
    <w:rPr>
      <w:rFonts w:ascii="Tahoma" w:hAnsi="Tahoma" w:cs="Tahoma"/>
      <w:sz w:val="16"/>
      <w:szCs w:val="16"/>
    </w:rPr>
  </w:style>
  <w:style w:type="paragraph" w:styleId="Paragraphedeliste">
    <w:name w:val="List Paragraph"/>
    <w:basedOn w:val="Normal"/>
    <w:link w:val="ParagraphedelisteCar"/>
    <w:uiPriority w:val="34"/>
    <w:qFormat/>
    <w:rsid w:val="00793B64"/>
    <w:pPr>
      <w:ind w:left="720"/>
      <w:contextualSpacing/>
    </w:pPr>
  </w:style>
  <w:style w:type="paragraph" w:styleId="Titre">
    <w:name w:val="Title"/>
    <w:basedOn w:val="Normal"/>
    <w:next w:val="Normal"/>
    <w:link w:val="TitreCar"/>
    <w:uiPriority w:val="10"/>
    <w:qFormat/>
    <w:rsid w:val="00212108"/>
    <w:pPr>
      <w:pBdr>
        <w:top w:val="single" w:sz="6" w:space="1" w:color="4F81BD" w:themeColor="accent1"/>
        <w:left w:val="single" w:sz="6" w:space="4" w:color="4F81BD" w:themeColor="accent1"/>
        <w:bottom w:val="single" w:sz="6" w:space="1" w:color="4F81BD" w:themeColor="accent1"/>
        <w:right w:val="single" w:sz="6" w:space="4" w:color="4F81BD" w:themeColor="accent1"/>
      </w:pBdr>
      <w:shd w:val="clear" w:color="auto" w:fill="B8CCE4" w:themeFill="accent1" w:themeFillTint="66"/>
      <w:spacing w:after="240"/>
      <w:contextualSpacing/>
      <w:jc w:val="center"/>
    </w:pPr>
    <w:rPr>
      <w:rFonts w:eastAsiaTheme="majorEastAsia" w:cstheme="majorBidi"/>
      <w:b/>
      <w:caps/>
      <w:spacing w:val="5"/>
      <w:kern w:val="28"/>
      <w:sz w:val="36"/>
      <w:szCs w:val="52"/>
    </w:rPr>
  </w:style>
  <w:style w:type="character" w:customStyle="1" w:styleId="TitreCar">
    <w:name w:val="Titre Car"/>
    <w:basedOn w:val="Policepardfaut"/>
    <w:link w:val="Titre"/>
    <w:uiPriority w:val="10"/>
    <w:rsid w:val="00212108"/>
    <w:rPr>
      <w:rFonts w:eastAsiaTheme="majorEastAsia" w:cstheme="majorBidi"/>
      <w:b/>
      <w:caps/>
      <w:spacing w:val="5"/>
      <w:kern w:val="28"/>
      <w:sz w:val="36"/>
      <w:szCs w:val="52"/>
      <w:shd w:val="clear" w:color="auto" w:fill="B8CCE4" w:themeFill="accent1" w:themeFillTint="66"/>
    </w:rPr>
  </w:style>
  <w:style w:type="character" w:customStyle="1" w:styleId="Titre1Car">
    <w:name w:val="Titre 1 Car"/>
    <w:aliases w:val="Titre_1 Car"/>
    <w:basedOn w:val="Policepardfaut"/>
    <w:link w:val="Titre1"/>
    <w:uiPriority w:val="9"/>
    <w:rsid w:val="00214161"/>
    <w:rPr>
      <w:rFonts w:eastAsiaTheme="majorEastAsia" w:cstheme="majorBidi"/>
      <w:b/>
      <w:bCs/>
      <w:sz w:val="28"/>
      <w:szCs w:val="28"/>
    </w:rPr>
  </w:style>
  <w:style w:type="character" w:customStyle="1" w:styleId="Titre2Car">
    <w:name w:val="Titre 2 Car"/>
    <w:aliases w:val="Titre_2 Car"/>
    <w:basedOn w:val="Policepardfaut"/>
    <w:link w:val="Titre2"/>
    <w:uiPriority w:val="9"/>
    <w:rsid w:val="00CB26BC"/>
    <w:rPr>
      <w:rFonts w:eastAsiaTheme="majorEastAsia" w:cstheme="majorBidi"/>
      <w:b/>
      <w:bCs/>
      <w:sz w:val="24"/>
      <w:szCs w:val="26"/>
    </w:rPr>
  </w:style>
  <w:style w:type="paragraph" w:styleId="Sansinterligne">
    <w:name w:val="No Spacing"/>
    <w:aliases w:val="Eleve"/>
    <w:next w:val="Normal"/>
    <w:link w:val="SansinterligneCar"/>
    <w:uiPriority w:val="1"/>
    <w:qFormat/>
    <w:rsid w:val="00B04A31"/>
    <w:pPr>
      <w:spacing w:after="0" w:line="240" w:lineRule="auto"/>
      <w:jc w:val="both"/>
    </w:pPr>
    <w:rPr>
      <w:rFonts w:ascii="Segoe Script" w:hAnsi="Segoe Script"/>
      <w:b/>
      <w:color w:val="1F497D" w:themeColor="text2"/>
      <w:spacing w:val="20"/>
      <w:sz w:val="24"/>
      <w:u w:val="dotted" w:color="000000" w:themeColor="text1"/>
    </w:rPr>
  </w:style>
  <w:style w:type="character" w:customStyle="1" w:styleId="Titre3Car">
    <w:name w:val="Titre 3 Car"/>
    <w:aliases w:val="Titre_3 Car"/>
    <w:basedOn w:val="Policepardfaut"/>
    <w:link w:val="Titre3"/>
    <w:uiPriority w:val="9"/>
    <w:rsid w:val="00D65B03"/>
    <w:rPr>
      <w:b/>
      <w:sz w:val="20"/>
      <w:lang w:eastAsia="fr-FR"/>
    </w:rPr>
  </w:style>
  <w:style w:type="character" w:customStyle="1" w:styleId="SansinterligneCar">
    <w:name w:val="Sans interligne Car"/>
    <w:aliases w:val="Eleve Car"/>
    <w:basedOn w:val="Policepardfaut"/>
    <w:link w:val="Sansinterligne"/>
    <w:uiPriority w:val="1"/>
    <w:rsid w:val="00B04A31"/>
    <w:rPr>
      <w:rFonts w:ascii="Segoe Script" w:hAnsi="Segoe Script"/>
      <w:b/>
      <w:color w:val="1F497D" w:themeColor="text2"/>
      <w:spacing w:val="20"/>
      <w:sz w:val="24"/>
      <w:u w:val="dotted" w:color="000000" w:themeColor="text1"/>
    </w:rPr>
  </w:style>
  <w:style w:type="paragraph" w:customStyle="1" w:styleId="Questions">
    <w:name w:val="Questions"/>
    <w:basedOn w:val="Paragraphedeliste"/>
    <w:next w:val="Normal"/>
    <w:qFormat/>
    <w:rsid w:val="00666EE4"/>
    <w:pPr>
      <w:numPr>
        <w:numId w:val="6"/>
      </w:numPr>
      <w:ind w:left="426" w:hanging="426"/>
    </w:pPr>
    <w:rPr>
      <w:i/>
      <w:u w:val="single"/>
    </w:rPr>
  </w:style>
  <w:style w:type="paragraph" w:customStyle="1" w:styleId="Normal66">
    <w:name w:val="Normal_+6_+6"/>
    <w:basedOn w:val="Normal"/>
    <w:link w:val="Normal66Car"/>
    <w:rsid w:val="00214161"/>
    <w:pPr>
      <w:tabs>
        <w:tab w:val="center" w:pos="5387"/>
        <w:tab w:val="right" w:pos="10773"/>
      </w:tabs>
      <w:spacing w:before="120" w:after="120"/>
      <w:jc w:val="left"/>
    </w:pPr>
  </w:style>
  <w:style w:type="character" w:customStyle="1" w:styleId="Normal66Car">
    <w:name w:val="Normal_+6_+6 Car"/>
    <w:basedOn w:val="Policepardfaut"/>
    <w:link w:val="Normal66"/>
    <w:rsid w:val="00214161"/>
    <w:rPr>
      <w:sz w:val="24"/>
    </w:rPr>
  </w:style>
  <w:style w:type="paragraph" w:customStyle="1" w:styleId="Questions66">
    <w:name w:val="Questions_+6_+6"/>
    <w:basedOn w:val="Paragraphedeliste"/>
    <w:next w:val="Normal66"/>
    <w:rsid w:val="00D65B03"/>
    <w:pPr>
      <w:numPr>
        <w:numId w:val="9"/>
      </w:numPr>
      <w:tabs>
        <w:tab w:val="center" w:pos="5387"/>
        <w:tab w:val="right" w:pos="10773"/>
      </w:tabs>
      <w:spacing w:before="120" w:after="120"/>
      <w:ind w:left="1247" w:hanging="680"/>
      <w:contextualSpacing w:val="0"/>
      <w:jc w:val="left"/>
    </w:pPr>
    <w:rPr>
      <w:i/>
      <w:sz w:val="24"/>
    </w:rPr>
  </w:style>
  <w:style w:type="character" w:styleId="lev">
    <w:name w:val="Strong"/>
    <w:basedOn w:val="Policepardfaut"/>
    <w:uiPriority w:val="22"/>
    <w:qFormat/>
    <w:rsid w:val="007B0012"/>
    <w:rPr>
      <w:b/>
      <w:bCs/>
    </w:rPr>
  </w:style>
  <w:style w:type="character" w:customStyle="1" w:styleId="Titre4Car">
    <w:name w:val="Titre 4 Car"/>
    <w:basedOn w:val="Policepardfaut"/>
    <w:link w:val="Titre4"/>
    <w:uiPriority w:val="9"/>
    <w:rsid w:val="00EA2789"/>
    <w:rPr>
      <w:rFonts w:asciiTheme="majorHAnsi" w:eastAsiaTheme="majorEastAsia" w:hAnsiTheme="majorHAnsi" w:cstheme="majorBidi"/>
      <w:b/>
      <w:bCs/>
      <w:i/>
      <w:iCs/>
      <w:color w:val="4F81BD" w:themeColor="accent1"/>
      <w:sz w:val="20"/>
    </w:rPr>
  </w:style>
  <w:style w:type="paragraph" w:customStyle="1" w:styleId="jc2">
    <w:name w:val="jc2"/>
    <w:basedOn w:val="Normal"/>
    <w:link w:val="jc2Car"/>
    <w:qFormat/>
    <w:rsid w:val="00BA5427"/>
    <w:rPr>
      <w:rFonts w:ascii="Eurostile" w:eastAsia="Times New Roman" w:hAnsi="Eurostile" w:cs="Times New Roman"/>
      <w:bCs/>
      <w:color w:val="000000"/>
      <w:sz w:val="18"/>
      <w:szCs w:val="13"/>
      <w:shd w:val="clear" w:color="auto" w:fill="FFFFFF"/>
    </w:rPr>
  </w:style>
  <w:style w:type="character" w:customStyle="1" w:styleId="jc2Car">
    <w:name w:val="jc2 Car"/>
    <w:link w:val="jc2"/>
    <w:rsid w:val="00BA5427"/>
    <w:rPr>
      <w:rFonts w:ascii="Eurostile" w:eastAsia="Times New Roman" w:hAnsi="Eurostile" w:cs="Times New Roman"/>
      <w:bCs/>
      <w:color w:val="000000"/>
      <w:sz w:val="18"/>
      <w:szCs w:val="13"/>
    </w:rPr>
  </w:style>
  <w:style w:type="character" w:styleId="Lienhypertexte">
    <w:name w:val="Hyperlink"/>
    <w:rsid w:val="005035DD"/>
    <w:rPr>
      <w:rFonts w:ascii="Verdana" w:hAnsi="Verdana" w:hint="default"/>
      <w:strike w:val="0"/>
      <w:dstrike w:val="0"/>
      <w:color w:val="485E9E"/>
      <w:sz w:val="17"/>
      <w:szCs w:val="17"/>
      <w:u w:val="none"/>
      <w:effect w:val="none"/>
    </w:rPr>
  </w:style>
  <w:style w:type="character" w:customStyle="1" w:styleId="ParagraphedelisteCar">
    <w:name w:val="Paragraphe de liste Car"/>
    <w:basedOn w:val="Policepardfaut"/>
    <w:link w:val="Paragraphedeliste"/>
    <w:uiPriority w:val="34"/>
    <w:rsid w:val="0020114E"/>
    <w:rPr>
      <w:sz w:val="20"/>
    </w:rPr>
  </w:style>
  <w:style w:type="paragraph" w:customStyle="1" w:styleId="Contenudetableau">
    <w:name w:val="Contenu de tableau"/>
    <w:basedOn w:val="Normal"/>
    <w:rsid w:val="00CC2800"/>
    <w:pPr>
      <w:widowControl w:val="0"/>
      <w:suppressLineNumbers/>
      <w:suppressAutoHyphens/>
      <w:jc w:val="left"/>
    </w:pPr>
    <w:rPr>
      <w:rFonts w:ascii="Arial" w:eastAsia="Lucida Sans Unicode" w:hAnsi="Arial" w:cs="Mangal"/>
      <w:color w:val="000000"/>
      <w:kern w:val="1"/>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290713">
      <w:bodyDiv w:val="1"/>
      <w:marLeft w:val="0"/>
      <w:marRight w:val="0"/>
      <w:marTop w:val="0"/>
      <w:marBottom w:val="0"/>
      <w:divBdr>
        <w:top w:val="none" w:sz="0" w:space="0" w:color="auto"/>
        <w:left w:val="none" w:sz="0" w:space="0" w:color="auto"/>
        <w:bottom w:val="none" w:sz="0" w:space="0" w:color="auto"/>
        <w:right w:val="none" w:sz="0" w:space="0" w:color="auto"/>
      </w:divBdr>
      <w:divsChild>
        <w:div w:id="1085225563">
          <w:marLeft w:val="0"/>
          <w:marRight w:val="0"/>
          <w:marTop w:val="0"/>
          <w:marBottom w:val="0"/>
          <w:divBdr>
            <w:top w:val="none" w:sz="0" w:space="0" w:color="auto"/>
            <w:left w:val="none" w:sz="0" w:space="0" w:color="auto"/>
            <w:bottom w:val="none" w:sz="0" w:space="0" w:color="auto"/>
            <w:right w:val="none" w:sz="0" w:space="0" w:color="auto"/>
          </w:divBdr>
        </w:div>
        <w:div w:id="1614823979">
          <w:marLeft w:val="0"/>
          <w:marRight w:val="0"/>
          <w:marTop w:val="0"/>
          <w:marBottom w:val="0"/>
          <w:divBdr>
            <w:top w:val="none" w:sz="0" w:space="0" w:color="auto"/>
            <w:left w:val="none" w:sz="0" w:space="0" w:color="auto"/>
            <w:bottom w:val="none" w:sz="0" w:space="0" w:color="auto"/>
            <w:right w:val="none" w:sz="0" w:space="0" w:color="auto"/>
          </w:divBdr>
        </w:div>
        <w:div w:id="125857923">
          <w:marLeft w:val="0"/>
          <w:marRight w:val="0"/>
          <w:marTop w:val="0"/>
          <w:marBottom w:val="0"/>
          <w:divBdr>
            <w:top w:val="none" w:sz="0" w:space="0" w:color="auto"/>
            <w:left w:val="none" w:sz="0" w:space="0" w:color="auto"/>
            <w:bottom w:val="none" w:sz="0" w:space="0" w:color="auto"/>
            <w:right w:val="none" w:sz="0" w:space="0" w:color="auto"/>
          </w:divBdr>
        </w:div>
      </w:divsChild>
    </w:div>
    <w:div w:id="125007635">
      <w:bodyDiv w:val="1"/>
      <w:marLeft w:val="0"/>
      <w:marRight w:val="0"/>
      <w:marTop w:val="0"/>
      <w:marBottom w:val="0"/>
      <w:divBdr>
        <w:top w:val="none" w:sz="0" w:space="0" w:color="auto"/>
        <w:left w:val="none" w:sz="0" w:space="0" w:color="auto"/>
        <w:bottom w:val="none" w:sz="0" w:space="0" w:color="auto"/>
        <w:right w:val="none" w:sz="0" w:space="0" w:color="auto"/>
      </w:divBdr>
      <w:divsChild>
        <w:div w:id="105083381">
          <w:marLeft w:val="0"/>
          <w:marRight w:val="0"/>
          <w:marTop w:val="0"/>
          <w:marBottom w:val="0"/>
          <w:divBdr>
            <w:top w:val="none" w:sz="0" w:space="0" w:color="auto"/>
            <w:left w:val="none" w:sz="0" w:space="0" w:color="auto"/>
            <w:bottom w:val="none" w:sz="0" w:space="0" w:color="auto"/>
            <w:right w:val="none" w:sz="0" w:space="0" w:color="auto"/>
          </w:divBdr>
        </w:div>
        <w:div w:id="2024166279">
          <w:marLeft w:val="0"/>
          <w:marRight w:val="0"/>
          <w:marTop w:val="0"/>
          <w:marBottom w:val="0"/>
          <w:divBdr>
            <w:top w:val="none" w:sz="0" w:space="0" w:color="auto"/>
            <w:left w:val="none" w:sz="0" w:space="0" w:color="auto"/>
            <w:bottom w:val="none" w:sz="0" w:space="0" w:color="auto"/>
            <w:right w:val="none" w:sz="0" w:space="0" w:color="auto"/>
          </w:divBdr>
        </w:div>
        <w:div w:id="115175882">
          <w:marLeft w:val="0"/>
          <w:marRight w:val="0"/>
          <w:marTop w:val="0"/>
          <w:marBottom w:val="0"/>
          <w:divBdr>
            <w:top w:val="none" w:sz="0" w:space="0" w:color="auto"/>
            <w:left w:val="none" w:sz="0" w:space="0" w:color="auto"/>
            <w:bottom w:val="none" w:sz="0" w:space="0" w:color="auto"/>
            <w:right w:val="none" w:sz="0" w:space="0" w:color="auto"/>
          </w:divBdr>
        </w:div>
      </w:divsChild>
    </w:div>
    <w:div w:id="327251352">
      <w:bodyDiv w:val="1"/>
      <w:marLeft w:val="0"/>
      <w:marRight w:val="0"/>
      <w:marTop w:val="0"/>
      <w:marBottom w:val="0"/>
      <w:divBdr>
        <w:top w:val="none" w:sz="0" w:space="0" w:color="auto"/>
        <w:left w:val="none" w:sz="0" w:space="0" w:color="auto"/>
        <w:bottom w:val="none" w:sz="0" w:space="0" w:color="auto"/>
        <w:right w:val="none" w:sz="0" w:space="0" w:color="auto"/>
      </w:divBdr>
    </w:div>
    <w:div w:id="693381481">
      <w:bodyDiv w:val="1"/>
      <w:marLeft w:val="0"/>
      <w:marRight w:val="0"/>
      <w:marTop w:val="0"/>
      <w:marBottom w:val="0"/>
      <w:divBdr>
        <w:top w:val="none" w:sz="0" w:space="0" w:color="auto"/>
        <w:left w:val="none" w:sz="0" w:space="0" w:color="auto"/>
        <w:bottom w:val="none" w:sz="0" w:space="0" w:color="auto"/>
        <w:right w:val="none" w:sz="0" w:space="0" w:color="auto"/>
      </w:divBdr>
    </w:div>
    <w:div w:id="737939005">
      <w:bodyDiv w:val="1"/>
      <w:marLeft w:val="0"/>
      <w:marRight w:val="0"/>
      <w:marTop w:val="0"/>
      <w:marBottom w:val="0"/>
      <w:divBdr>
        <w:top w:val="none" w:sz="0" w:space="0" w:color="auto"/>
        <w:left w:val="none" w:sz="0" w:space="0" w:color="auto"/>
        <w:bottom w:val="none" w:sz="0" w:space="0" w:color="auto"/>
        <w:right w:val="none" w:sz="0" w:space="0" w:color="auto"/>
      </w:divBdr>
      <w:divsChild>
        <w:div w:id="1216116250">
          <w:marLeft w:val="0"/>
          <w:marRight w:val="0"/>
          <w:marTop w:val="0"/>
          <w:marBottom w:val="0"/>
          <w:divBdr>
            <w:top w:val="none" w:sz="0" w:space="0" w:color="auto"/>
            <w:left w:val="none" w:sz="0" w:space="0" w:color="auto"/>
            <w:bottom w:val="none" w:sz="0" w:space="0" w:color="auto"/>
            <w:right w:val="none" w:sz="0" w:space="0" w:color="auto"/>
          </w:divBdr>
        </w:div>
        <w:div w:id="17782446">
          <w:marLeft w:val="0"/>
          <w:marRight w:val="0"/>
          <w:marTop w:val="0"/>
          <w:marBottom w:val="0"/>
          <w:divBdr>
            <w:top w:val="none" w:sz="0" w:space="0" w:color="auto"/>
            <w:left w:val="none" w:sz="0" w:space="0" w:color="auto"/>
            <w:bottom w:val="none" w:sz="0" w:space="0" w:color="auto"/>
            <w:right w:val="none" w:sz="0" w:space="0" w:color="auto"/>
          </w:divBdr>
        </w:div>
        <w:div w:id="1722174300">
          <w:marLeft w:val="0"/>
          <w:marRight w:val="0"/>
          <w:marTop w:val="0"/>
          <w:marBottom w:val="0"/>
          <w:divBdr>
            <w:top w:val="none" w:sz="0" w:space="0" w:color="auto"/>
            <w:left w:val="none" w:sz="0" w:space="0" w:color="auto"/>
            <w:bottom w:val="none" w:sz="0" w:space="0" w:color="auto"/>
            <w:right w:val="none" w:sz="0" w:space="0" w:color="auto"/>
          </w:divBdr>
        </w:div>
        <w:div w:id="799961847">
          <w:marLeft w:val="0"/>
          <w:marRight w:val="0"/>
          <w:marTop w:val="0"/>
          <w:marBottom w:val="0"/>
          <w:divBdr>
            <w:top w:val="none" w:sz="0" w:space="0" w:color="auto"/>
            <w:left w:val="none" w:sz="0" w:space="0" w:color="auto"/>
            <w:bottom w:val="none" w:sz="0" w:space="0" w:color="auto"/>
            <w:right w:val="none" w:sz="0" w:space="0" w:color="auto"/>
          </w:divBdr>
        </w:div>
        <w:div w:id="238254397">
          <w:marLeft w:val="0"/>
          <w:marRight w:val="0"/>
          <w:marTop w:val="0"/>
          <w:marBottom w:val="0"/>
          <w:divBdr>
            <w:top w:val="none" w:sz="0" w:space="0" w:color="auto"/>
            <w:left w:val="none" w:sz="0" w:space="0" w:color="auto"/>
            <w:bottom w:val="none" w:sz="0" w:space="0" w:color="auto"/>
            <w:right w:val="none" w:sz="0" w:space="0" w:color="auto"/>
          </w:divBdr>
        </w:div>
        <w:div w:id="1071080774">
          <w:marLeft w:val="0"/>
          <w:marRight w:val="0"/>
          <w:marTop w:val="0"/>
          <w:marBottom w:val="0"/>
          <w:divBdr>
            <w:top w:val="none" w:sz="0" w:space="0" w:color="auto"/>
            <w:left w:val="none" w:sz="0" w:space="0" w:color="auto"/>
            <w:bottom w:val="none" w:sz="0" w:space="0" w:color="auto"/>
            <w:right w:val="none" w:sz="0" w:space="0" w:color="auto"/>
          </w:divBdr>
        </w:div>
        <w:div w:id="1605960608">
          <w:marLeft w:val="0"/>
          <w:marRight w:val="0"/>
          <w:marTop w:val="0"/>
          <w:marBottom w:val="0"/>
          <w:divBdr>
            <w:top w:val="none" w:sz="0" w:space="0" w:color="auto"/>
            <w:left w:val="none" w:sz="0" w:space="0" w:color="auto"/>
            <w:bottom w:val="none" w:sz="0" w:space="0" w:color="auto"/>
            <w:right w:val="none" w:sz="0" w:space="0" w:color="auto"/>
          </w:divBdr>
        </w:div>
        <w:div w:id="692463912">
          <w:marLeft w:val="0"/>
          <w:marRight w:val="0"/>
          <w:marTop w:val="0"/>
          <w:marBottom w:val="0"/>
          <w:divBdr>
            <w:top w:val="none" w:sz="0" w:space="0" w:color="auto"/>
            <w:left w:val="none" w:sz="0" w:space="0" w:color="auto"/>
            <w:bottom w:val="none" w:sz="0" w:space="0" w:color="auto"/>
            <w:right w:val="none" w:sz="0" w:space="0" w:color="auto"/>
          </w:divBdr>
        </w:div>
        <w:div w:id="2083330522">
          <w:marLeft w:val="0"/>
          <w:marRight w:val="0"/>
          <w:marTop w:val="0"/>
          <w:marBottom w:val="0"/>
          <w:divBdr>
            <w:top w:val="none" w:sz="0" w:space="0" w:color="auto"/>
            <w:left w:val="none" w:sz="0" w:space="0" w:color="auto"/>
            <w:bottom w:val="none" w:sz="0" w:space="0" w:color="auto"/>
            <w:right w:val="none" w:sz="0" w:space="0" w:color="auto"/>
          </w:divBdr>
        </w:div>
        <w:div w:id="1589389430">
          <w:marLeft w:val="0"/>
          <w:marRight w:val="0"/>
          <w:marTop w:val="0"/>
          <w:marBottom w:val="0"/>
          <w:divBdr>
            <w:top w:val="none" w:sz="0" w:space="0" w:color="auto"/>
            <w:left w:val="none" w:sz="0" w:space="0" w:color="auto"/>
            <w:bottom w:val="none" w:sz="0" w:space="0" w:color="auto"/>
            <w:right w:val="none" w:sz="0" w:space="0" w:color="auto"/>
          </w:divBdr>
        </w:div>
        <w:div w:id="1303195291">
          <w:marLeft w:val="0"/>
          <w:marRight w:val="0"/>
          <w:marTop w:val="0"/>
          <w:marBottom w:val="0"/>
          <w:divBdr>
            <w:top w:val="none" w:sz="0" w:space="0" w:color="auto"/>
            <w:left w:val="none" w:sz="0" w:space="0" w:color="auto"/>
            <w:bottom w:val="none" w:sz="0" w:space="0" w:color="auto"/>
            <w:right w:val="none" w:sz="0" w:space="0" w:color="auto"/>
          </w:divBdr>
        </w:div>
        <w:div w:id="182476115">
          <w:marLeft w:val="0"/>
          <w:marRight w:val="0"/>
          <w:marTop w:val="0"/>
          <w:marBottom w:val="0"/>
          <w:divBdr>
            <w:top w:val="none" w:sz="0" w:space="0" w:color="auto"/>
            <w:left w:val="none" w:sz="0" w:space="0" w:color="auto"/>
            <w:bottom w:val="none" w:sz="0" w:space="0" w:color="auto"/>
            <w:right w:val="none" w:sz="0" w:space="0" w:color="auto"/>
          </w:divBdr>
        </w:div>
        <w:div w:id="1873348284">
          <w:marLeft w:val="0"/>
          <w:marRight w:val="0"/>
          <w:marTop w:val="0"/>
          <w:marBottom w:val="0"/>
          <w:divBdr>
            <w:top w:val="none" w:sz="0" w:space="0" w:color="auto"/>
            <w:left w:val="none" w:sz="0" w:space="0" w:color="auto"/>
            <w:bottom w:val="none" w:sz="0" w:space="0" w:color="auto"/>
            <w:right w:val="none" w:sz="0" w:space="0" w:color="auto"/>
          </w:divBdr>
        </w:div>
        <w:div w:id="1952274478">
          <w:marLeft w:val="0"/>
          <w:marRight w:val="0"/>
          <w:marTop w:val="0"/>
          <w:marBottom w:val="0"/>
          <w:divBdr>
            <w:top w:val="none" w:sz="0" w:space="0" w:color="auto"/>
            <w:left w:val="none" w:sz="0" w:space="0" w:color="auto"/>
            <w:bottom w:val="none" w:sz="0" w:space="0" w:color="auto"/>
            <w:right w:val="none" w:sz="0" w:space="0" w:color="auto"/>
          </w:divBdr>
        </w:div>
        <w:div w:id="1818456746">
          <w:marLeft w:val="0"/>
          <w:marRight w:val="0"/>
          <w:marTop w:val="0"/>
          <w:marBottom w:val="0"/>
          <w:divBdr>
            <w:top w:val="none" w:sz="0" w:space="0" w:color="auto"/>
            <w:left w:val="none" w:sz="0" w:space="0" w:color="auto"/>
            <w:bottom w:val="none" w:sz="0" w:space="0" w:color="auto"/>
            <w:right w:val="none" w:sz="0" w:space="0" w:color="auto"/>
          </w:divBdr>
        </w:div>
        <w:div w:id="30032274">
          <w:marLeft w:val="0"/>
          <w:marRight w:val="0"/>
          <w:marTop w:val="0"/>
          <w:marBottom w:val="0"/>
          <w:divBdr>
            <w:top w:val="none" w:sz="0" w:space="0" w:color="auto"/>
            <w:left w:val="none" w:sz="0" w:space="0" w:color="auto"/>
            <w:bottom w:val="none" w:sz="0" w:space="0" w:color="auto"/>
            <w:right w:val="none" w:sz="0" w:space="0" w:color="auto"/>
          </w:divBdr>
        </w:div>
      </w:divsChild>
    </w:div>
    <w:div w:id="1533348026">
      <w:bodyDiv w:val="1"/>
      <w:marLeft w:val="0"/>
      <w:marRight w:val="0"/>
      <w:marTop w:val="0"/>
      <w:marBottom w:val="0"/>
      <w:divBdr>
        <w:top w:val="none" w:sz="0" w:space="0" w:color="auto"/>
        <w:left w:val="none" w:sz="0" w:space="0" w:color="auto"/>
        <w:bottom w:val="none" w:sz="0" w:space="0" w:color="auto"/>
        <w:right w:val="none" w:sz="0" w:space="0" w:color="auto"/>
      </w:divBdr>
    </w:div>
    <w:div w:id="1837070255">
      <w:bodyDiv w:val="1"/>
      <w:marLeft w:val="0"/>
      <w:marRight w:val="0"/>
      <w:marTop w:val="0"/>
      <w:marBottom w:val="0"/>
      <w:divBdr>
        <w:top w:val="none" w:sz="0" w:space="0" w:color="auto"/>
        <w:left w:val="none" w:sz="0" w:space="0" w:color="auto"/>
        <w:bottom w:val="none" w:sz="0" w:space="0" w:color="auto"/>
        <w:right w:val="none" w:sz="0" w:space="0" w:color="auto"/>
      </w:divBdr>
    </w:div>
    <w:div w:id="1864436379">
      <w:bodyDiv w:val="1"/>
      <w:marLeft w:val="0"/>
      <w:marRight w:val="0"/>
      <w:marTop w:val="0"/>
      <w:marBottom w:val="0"/>
      <w:divBdr>
        <w:top w:val="none" w:sz="0" w:space="0" w:color="auto"/>
        <w:left w:val="none" w:sz="0" w:space="0" w:color="auto"/>
        <w:bottom w:val="none" w:sz="0" w:space="0" w:color="auto"/>
        <w:right w:val="none" w:sz="0" w:space="0" w:color="auto"/>
      </w:divBdr>
    </w:div>
    <w:div w:id="1938096485">
      <w:bodyDiv w:val="1"/>
      <w:marLeft w:val="0"/>
      <w:marRight w:val="0"/>
      <w:marTop w:val="0"/>
      <w:marBottom w:val="0"/>
      <w:divBdr>
        <w:top w:val="none" w:sz="0" w:space="0" w:color="auto"/>
        <w:left w:val="none" w:sz="0" w:space="0" w:color="auto"/>
        <w:bottom w:val="none" w:sz="0" w:space="0" w:color="auto"/>
        <w:right w:val="none" w:sz="0" w:space="0" w:color="auto"/>
      </w:divBdr>
      <w:divsChild>
        <w:div w:id="1391538698">
          <w:marLeft w:val="0"/>
          <w:marRight w:val="0"/>
          <w:marTop w:val="0"/>
          <w:marBottom w:val="0"/>
          <w:divBdr>
            <w:top w:val="none" w:sz="0" w:space="0" w:color="auto"/>
            <w:left w:val="none" w:sz="0" w:space="0" w:color="auto"/>
            <w:bottom w:val="none" w:sz="0" w:space="0" w:color="auto"/>
            <w:right w:val="none" w:sz="0" w:space="0" w:color="auto"/>
          </w:divBdr>
        </w:div>
        <w:div w:id="847868150">
          <w:marLeft w:val="0"/>
          <w:marRight w:val="0"/>
          <w:marTop w:val="0"/>
          <w:marBottom w:val="0"/>
          <w:divBdr>
            <w:top w:val="none" w:sz="0" w:space="0" w:color="auto"/>
            <w:left w:val="none" w:sz="0" w:space="0" w:color="auto"/>
            <w:bottom w:val="none" w:sz="0" w:space="0" w:color="auto"/>
            <w:right w:val="none" w:sz="0" w:space="0" w:color="auto"/>
          </w:divBdr>
        </w:div>
        <w:div w:id="1055205783">
          <w:marLeft w:val="0"/>
          <w:marRight w:val="0"/>
          <w:marTop w:val="0"/>
          <w:marBottom w:val="0"/>
          <w:divBdr>
            <w:top w:val="none" w:sz="0" w:space="0" w:color="auto"/>
            <w:left w:val="none" w:sz="0" w:space="0" w:color="auto"/>
            <w:bottom w:val="none" w:sz="0" w:space="0" w:color="auto"/>
            <w:right w:val="none" w:sz="0" w:space="0" w:color="auto"/>
          </w:divBdr>
        </w:div>
        <w:div w:id="629677682">
          <w:marLeft w:val="0"/>
          <w:marRight w:val="0"/>
          <w:marTop w:val="0"/>
          <w:marBottom w:val="0"/>
          <w:divBdr>
            <w:top w:val="none" w:sz="0" w:space="0" w:color="auto"/>
            <w:left w:val="none" w:sz="0" w:space="0" w:color="auto"/>
            <w:bottom w:val="none" w:sz="0" w:space="0" w:color="auto"/>
            <w:right w:val="none" w:sz="0" w:space="0" w:color="auto"/>
          </w:divBdr>
        </w:div>
        <w:div w:id="348214294">
          <w:marLeft w:val="0"/>
          <w:marRight w:val="0"/>
          <w:marTop w:val="0"/>
          <w:marBottom w:val="0"/>
          <w:divBdr>
            <w:top w:val="none" w:sz="0" w:space="0" w:color="auto"/>
            <w:left w:val="none" w:sz="0" w:space="0" w:color="auto"/>
            <w:bottom w:val="none" w:sz="0" w:space="0" w:color="auto"/>
            <w:right w:val="none" w:sz="0" w:space="0" w:color="auto"/>
          </w:divBdr>
        </w:div>
        <w:div w:id="1842428009">
          <w:marLeft w:val="0"/>
          <w:marRight w:val="0"/>
          <w:marTop w:val="0"/>
          <w:marBottom w:val="0"/>
          <w:divBdr>
            <w:top w:val="none" w:sz="0" w:space="0" w:color="auto"/>
            <w:left w:val="none" w:sz="0" w:space="0" w:color="auto"/>
            <w:bottom w:val="none" w:sz="0" w:space="0" w:color="auto"/>
            <w:right w:val="none" w:sz="0" w:space="0" w:color="auto"/>
          </w:divBdr>
        </w:div>
        <w:div w:id="477845369">
          <w:marLeft w:val="0"/>
          <w:marRight w:val="0"/>
          <w:marTop w:val="0"/>
          <w:marBottom w:val="0"/>
          <w:divBdr>
            <w:top w:val="none" w:sz="0" w:space="0" w:color="auto"/>
            <w:left w:val="none" w:sz="0" w:space="0" w:color="auto"/>
            <w:bottom w:val="none" w:sz="0" w:space="0" w:color="auto"/>
            <w:right w:val="none" w:sz="0" w:space="0" w:color="auto"/>
          </w:divBdr>
        </w:div>
        <w:div w:id="1855219488">
          <w:marLeft w:val="0"/>
          <w:marRight w:val="0"/>
          <w:marTop w:val="0"/>
          <w:marBottom w:val="0"/>
          <w:divBdr>
            <w:top w:val="none" w:sz="0" w:space="0" w:color="auto"/>
            <w:left w:val="none" w:sz="0" w:space="0" w:color="auto"/>
            <w:bottom w:val="none" w:sz="0" w:space="0" w:color="auto"/>
            <w:right w:val="none" w:sz="0" w:space="0" w:color="auto"/>
          </w:divBdr>
        </w:div>
        <w:div w:id="1369254341">
          <w:marLeft w:val="0"/>
          <w:marRight w:val="0"/>
          <w:marTop w:val="0"/>
          <w:marBottom w:val="0"/>
          <w:divBdr>
            <w:top w:val="none" w:sz="0" w:space="0" w:color="auto"/>
            <w:left w:val="none" w:sz="0" w:space="0" w:color="auto"/>
            <w:bottom w:val="none" w:sz="0" w:space="0" w:color="auto"/>
            <w:right w:val="none" w:sz="0" w:space="0" w:color="auto"/>
          </w:divBdr>
        </w:div>
      </w:divsChild>
    </w:div>
    <w:div w:id="1984503473">
      <w:bodyDiv w:val="1"/>
      <w:marLeft w:val="0"/>
      <w:marRight w:val="0"/>
      <w:marTop w:val="0"/>
      <w:marBottom w:val="0"/>
      <w:divBdr>
        <w:top w:val="none" w:sz="0" w:space="0" w:color="auto"/>
        <w:left w:val="none" w:sz="0" w:space="0" w:color="auto"/>
        <w:bottom w:val="none" w:sz="0" w:space="0" w:color="auto"/>
        <w:right w:val="none" w:sz="0" w:space="0" w:color="auto"/>
      </w:divBdr>
      <w:divsChild>
        <w:div w:id="1610236675">
          <w:marLeft w:val="0"/>
          <w:marRight w:val="0"/>
          <w:marTop w:val="0"/>
          <w:marBottom w:val="0"/>
          <w:divBdr>
            <w:top w:val="none" w:sz="0" w:space="0" w:color="auto"/>
            <w:left w:val="none" w:sz="0" w:space="0" w:color="auto"/>
            <w:bottom w:val="none" w:sz="0" w:space="0" w:color="auto"/>
            <w:right w:val="none" w:sz="0" w:space="0" w:color="auto"/>
          </w:divBdr>
        </w:div>
      </w:divsChild>
    </w:div>
    <w:div w:id="2093887010">
      <w:bodyDiv w:val="1"/>
      <w:marLeft w:val="0"/>
      <w:marRight w:val="0"/>
      <w:marTop w:val="0"/>
      <w:marBottom w:val="0"/>
      <w:divBdr>
        <w:top w:val="none" w:sz="0" w:space="0" w:color="auto"/>
        <w:left w:val="none" w:sz="0" w:space="0" w:color="auto"/>
        <w:bottom w:val="none" w:sz="0" w:space="0" w:color="auto"/>
        <w:right w:val="none" w:sz="0" w:space="0" w:color="auto"/>
      </w:divBdr>
      <w:divsChild>
        <w:div w:id="1251937070">
          <w:marLeft w:val="0"/>
          <w:marRight w:val="0"/>
          <w:marTop w:val="0"/>
          <w:marBottom w:val="0"/>
          <w:divBdr>
            <w:top w:val="none" w:sz="0" w:space="0" w:color="auto"/>
            <w:left w:val="none" w:sz="0" w:space="0" w:color="auto"/>
            <w:bottom w:val="none" w:sz="0" w:space="0" w:color="auto"/>
            <w:right w:val="none" w:sz="0" w:space="0" w:color="auto"/>
          </w:divBdr>
        </w:div>
        <w:div w:id="2041929843">
          <w:marLeft w:val="0"/>
          <w:marRight w:val="0"/>
          <w:marTop w:val="0"/>
          <w:marBottom w:val="0"/>
          <w:divBdr>
            <w:top w:val="none" w:sz="0" w:space="0" w:color="auto"/>
            <w:left w:val="none" w:sz="0" w:space="0" w:color="auto"/>
            <w:bottom w:val="none" w:sz="0" w:space="0" w:color="auto"/>
            <w:right w:val="none" w:sz="0" w:space="0" w:color="auto"/>
          </w:divBdr>
        </w:div>
        <w:div w:id="1394237914">
          <w:marLeft w:val="0"/>
          <w:marRight w:val="0"/>
          <w:marTop w:val="0"/>
          <w:marBottom w:val="0"/>
          <w:divBdr>
            <w:top w:val="none" w:sz="0" w:space="0" w:color="auto"/>
            <w:left w:val="none" w:sz="0" w:space="0" w:color="auto"/>
            <w:bottom w:val="none" w:sz="0" w:space="0" w:color="auto"/>
            <w:right w:val="none" w:sz="0" w:space="0" w:color="auto"/>
          </w:divBdr>
        </w:div>
        <w:div w:id="526334551">
          <w:marLeft w:val="0"/>
          <w:marRight w:val="0"/>
          <w:marTop w:val="0"/>
          <w:marBottom w:val="0"/>
          <w:divBdr>
            <w:top w:val="none" w:sz="0" w:space="0" w:color="auto"/>
            <w:left w:val="none" w:sz="0" w:space="0" w:color="auto"/>
            <w:bottom w:val="none" w:sz="0" w:space="0" w:color="auto"/>
            <w:right w:val="none" w:sz="0" w:space="0" w:color="auto"/>
          </w:divBdr>
        </w:div>
        <w:div w:id="1088695902">
          <w:marLeft w:val="0"/>
          <w:marRight w:val="0"/>
          <w:marTop w:val="0"/>
          <w:marBottom w:val="0"/>
          <w:divBdr>
            <w:top w:val="none" w:sz="0" w:space="0" w:color="auto"/>
            <w:left w:val="none" w:sz="0" w:space="0" w:color="auto"/>
            <w:bottom w:val="none" w:sz="0" w:space="0" w:color="auto"/>
            <w:right w:val="none" w:sz="0" w:space="0" w:color="auto"/>
          </w:divBdr>
        </w:div>
        <w:div w:id="1527712211">
          <w:marLeft w:val="0"/>
          <w:marRight w:val="0"/>
          <w:marTop w:val="0"/>
          <w:marBottom w:val="0"/>
          <w:divBdr>
            <w:top w:val="none" w:sz="0" w:space="0" w:color="auto"/>
            <w:left w:val="none" w:sz="0" w:space="0" w:color="auto"/>
            <w:bottom w:val="none" w:sz="0" w:space="0" w:color="auto"/>
            <w:right w:val="none" w:sz="0" w:space="0" w:color="auto"/>
          </w:divBdr>
        </w:div>
        <w:div w:id="1676497614">
          <w:marLeft w:val="0"/>
          <w:marRight w:val="0"/>
          <w:marTop w:val="0"/>
          <w:marBottom w:val="0"/>
          <w:divBdr>
            <w:top w:val="none" w:sz="0" w:space="0" w:color="auto"/>
            <w:left w:val="none" w:sz="0" w:space="0" w:color="auto"/>
            <w:bottom w:val="none" w:sz="0" w:space="0" w:color="auto"/>
            <w:right w:val="none" w:sz="0" w:space="0" w:color="auto"/>
          </w:divBdr>
        </w:div>
        <w:div w:id="1191532884">
          <w:marLeft w:val="0"/>
          <w:marRight w:val="0"/>
          <w:marTop w:val="0"/>
          <w:marBottom w:val="0"/>
          <w:divBdr>
            <w:top w:val="none" w:sz="0" w:space="0" w:color="auto"/>
            <w:left w:val="none" w:sz="0" w:space="0" w:color="auto"/>
            <w:bottom w:val="none" w:sz="0" w:space="0" w:color="auto"/>
            <w:right w:val="none" w:sz="0" w:space="0" w:color="auto"/>
          </w:divBdr>
        </w:div>
        <w:div w:id="302779548">
          <w:marLeft w:val="0"/>
          <w:marRight w:val="0"/>
          <w:marTop w:val="0"/>
          <w:marBottom w:val="0"/>
          <w:divBdr>
            <w:top w:val="none" w:sz="0" w:space="0" w:color="auto"/>
            <w:left w:val="none" w:sz="0" w:space="0" w:color="auto"/>
            <w:bottom w:val="none" w:sz="0" w:space="0" w:color="auto"/>
            <w:right w:val="none" w:sz="0" w:space="0" w:color="auto"/>
          </w:divBdr>
        </w:div>
        <w:div w:id="1271544092">
          <w:marLeft w:val="0"/>
          <w:marRight w:val="0"/>
          <w:marTop w:val="0"/>
          <w:marBottom w:val="0"/>
          <w:divBdr>
            <w:top w:val="none" w:sz="0" w:space="0" w:color="auto"/>
            <w:left w:val="none" w:sz="0" w:space="0" w:color="auto"/>
            <w:bottom w:val="none" w:sz="0" w:space="0" w:color="auto"/>
            <w:right w:val="none" w:sz="0" w:space="0" w:color="auto"/>
          </w:divBdr>
        </w:div>
        <w:div w:id="116684973">
          <w:marLeft w:val="0"/>
          <w:marRight w:val="0"/>
          <w:marTop w:val="0"/>
          <w:marBottom w:val="0"/>
          <w:divBdr>
            <w:top w:val="none" w:sz="0" w:space="0" w:color="auto"/>
            <w:left w:val="none" w:sz="0" w:space="0" w:color="auto"/>
            <w:bottom w:val="none" w:sz="0" w:space="0" w:color="auto"/>
            <w:right w:val="none" w:sz="0" w:space="0" w:color="auto"/>
          </w:divBdr>
        </w:div>
        <w:div w:id="881675989">
          <w:marLeft w:val="0"/>
          <w:marRight w:val="0"/>
          <w:marTop w:val="0"/>
          <w:marBottom w:val="0"/>
          <w:divBdr>
            <w:top w:val="none" w:sz="0" w:space="0" w:color="auto"/>
            <w:left w:val="none" w:sz="0" w:space="0" w:color="auto"/>
            <w:bottom w:val="none" w:sz="0" w:space="0" w:color="auto"/>
            <w:right w:val="none" w:sz="0" w:space="0" w:color="auto"/>
          </w:divBdr>
        </w:div>
        <w:div w:id="1828131733">
          <w:marLeft w:val="0"/>
          <w:marRight w:val="0"/>
          <w:marTop w:val="0"/>
          <w:marBottom w:val="0"/>
          <w:divBdr>
            <w:top w:val="none" w:sz="0" w:space="0" w:color="auto"/>
            <w:left w:val="none" w:sz="0" w:space="0" w:color="auto"/>
            <w:bottom w:val="none" w:sz="0" w:space="0" w:color="auto"/>
            <w:right w:val="none" w:sz="0" w:space="0" w:color="auto"/>
          </w:divBdr>
        </w:div>
        <w:div w:id="991637032">
          <w:marLeft w:val="0"/>
          <w:marRight w:val="0"/>
          <w:marTop w:val="0"/>
          <w:marBottom w:val="0"/>
          <w:divBdr>
            <w:top w:val="none" w:sz="0" w:space="0" w:color="auto"/>
            <w:left w:val="none" w:sz="0" w:space="0" w:color="auto"/>
            <w:bottom w:val="none" w:sz="0" w:space="0" w:color="auto"/>
            <w:right w:val="none" w:sz="0" w:space="0" w:color="auto"/>
          </w:divBdr>
        </w:div>
        <w:div w:id="944726154">
          <w:marLeft w:val="0"/>
          <w:marRight w:val="0"/>
          <w:marTop w:val="0"/>
          <w:marBottom w:val="0"/>
          <w:divBdr>
            <w:top w:val="none" w:sz="0" w:space="0" w:color="auto"/>
            <w:left w:val="none" w:sz="0" w:space="0" w:color="auto"/>
            <w:bottom w:val="none" w:sz="0" w:space="0" w:color="auto"/>
            <w:right w:val="none" w:sz="0" w:space="0" w:color="auto"/>
          </w:divBdr>
        </w:div>
        <w:div w:id="5735892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gif"/><Relationship Id="rId18" Type="http://schemas.openxmlformats.org/officeDocument/2006/relationships/image" Target="media/image9.png"/><Relationship Id="rId26" Type="http://schemas.openxmlformats.org/officeDocument/2006/relationships/image" Target="media/image17.jpeg"/><Relationship Id="rId39" Type="http://schemas.openxmlformats.org/officeDocument/2006/relationships/fontTable" Target="fontTable.xml"/><Relationship Id="rId21" Type="http://schemas.openxmlformats.org/officeDocument/2006/relationships/image" Target="media/image12.png"/><Relationship Id="rId34" Type="http://schemas.openxmlformats.org/officeDocument/2006/relationships/image" Target="media/image2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fr.wikipedia.org/wiki/Octets" TargetMode="External"/><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fr.wikipedia.org/wiki/Bit_(informatique)" TargetMode="External"/><Relationship Id="rId20" Type="http://schemas.openxmlformats.org/officeDocument/2006/relationships/image" Target="media/image11.png"/><Relationship Id="rId29" Type="http://schemas.openxmlformats.org/officeDocument/2006/relationships/hyperlink" Target="http://www.lyc-ferry-versailles.ac-versailles.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header" Target="header2.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wmf"/><Relationship Id="rId36"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0.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image" Target="media/image20.png"/><Relationship Id="rId35" Type="http://schemas.openxmlformats.org/officeDocument/2006/relationships/header" Target="header1.xml"/><Relationship Id="rId8" Type="http://schemas.openxmlformats.org/officeDocument/2006/relationships/image" Target="media/image1.jpeg"/><Relationship Id="rId3" Type="http://schemas.openxmlformats.org/officeDocument/2006/relationships/styles" Target="styles.xml"/></Relationships>
</file>

<file path=word/_rels/header2.xml.rels><?xml version="1.0" encoding="UTF-8" standalone="yes"?>
<Relationships xmlns="http://schemas.openxmlformats.org/package/2006/relationships"><Relationship Id="rId2" Type="http://schemas.openxmlformats.org/officeDocument/2006/relationships/image" Target="media/image26.png"/><Relationship Id="rId1" Type="http://schemas.openxmlformats.org/officeDocument/2006/relationships/image" Target="media/image2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aR\AppData\Local\Temp\charte_V3.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B51E0-879A-4DFD-9D7F-1E6ECA4D1E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charte_V3</Template>
  <TotalTime>53</TotalTime>
  <Pages>12</Pages>
  <Words>2219</Words>
  <Characters>12206</Characters>
  <Application>Microsoft Office Word</Application>
  <DocSecurity>0</DocSecurity>
  <Lines>101</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BeaR</dc:creator>
  <cp:lastModifiedBy>HAMADOUCHE</cp:lastModifiedBy>
  <cp:revision>9</cp:revision>
  <cp:lastPrinted>2021-01-03T22:51:00Z</cp:lastPrinted>
  <dcterms:created xsi:type="dcterms:W3CDTF">2021-01-03T01:20:00Z</dcterms:created>
  <dcterms:modified xsi:type="dcterms:W3CDTF">2021-01-03T22:52:00Z</dcterms:modified>
</cp:coreProperties>
</file>